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71.409996pt;margin-top:604.150024pt;width:454.84001pt;height:41.799995pt;mso-position-horizontal-relative:page;mso-position-vertical-relative:page;z-index:-4372" coordorigin="1428,12083" coordsize="9097,836">
            <v:group style="position:absolute;left:1444;top:12100;width:707;height:446" coordorigin="1444,12100" coordsize="707,446">
              <v:shape style="position:absolute;left:1444;top:12100;width:707;height:446" coordorigin="1444,12100" coordsize="707,446" path="m1444,12546l2150,12546,2150,12100,1444,12100,1444,12546e" filled="t" fillcolor="#0070C0" stroked="f">
                <v:path arrowok="t"/>
                <v:fill/>
              </v:shape>
            </v:group>
            <v:group style="position:absolute;left:1434;top:12094;width:9085;height:2" coordorigin="1434,12094" coordsize="9085,2">
              <v:shape style="position:absolute;left:1434;top:12094;width:9085;height:2" coordorigin="1434,12094" coordsize="9085,0" path="m1434,12094l10519,12094e" filled="f" stroked="t" strokeweight=".58001pt" strokecolor="#000000">
                <v:path arrowok="t"/>
              </v:shape>
            </v:group>
            <v:group style="position:absolute;left:1439;top:12098;width:2;height:815" coordorigin="1439,12098" coordsize="2,815">
              <v:shape style="position:absolute;left:1439;top:12098;width:2;height:815" coordorigin="1439,12098" coordsize="0,815" path="m1439,12098l1439,12913e" filled="f" stroked="t" strokeweight=".58001pt" strokecolor="#000000">
                <v:path arrowok="t"/>
              </v:shape>
            </v:group>
            <v:group style="position:absolute;left:1434;top:12551;width:9085;height:2" coordorigin="1434,12551" coordsize="9085,2">
              <v:shape style="position:absolute;left:1434;top:12551;width:9085;height:2" coordorigin="1434,12551" coordsize="9085,0" path="m1434,12551l10519,12551e" filled="f" stroked="t" strokeweight=".58001pt" strokecolor="#000000">
                <v:path arrowok="t"/>
              </v:shape>
            </v:group>
            <v:group style="position:absolute;left:1434;top:12908;width:9085;height:2" coordorigin="1434,12908" coordsize="9085,2">
              <v:shape style="position:absolute;left:1434;top:12908;width:9085;height:2" coordorigin="1434,12908" coordsize="9085,0" path="m1434,12908l10519,12908e" filled="f" stroked="t" strokeweight=".580pt" strokecolor="#000000">
                <v:path arrowok="t"/>
              </v:shape>
            </v:group>
            <v:group style="position:absolute;left:2466;top:12100;width:103;height:446" coordorigin="2466,12100" coordsize="103,446">
              <v:shape style="position:absolute;left:2466;top:12100;width:103;height:446" coordorigin="2466,12100" coordsize="103,446" path="m2466,12546l2569,12546,2569,12100,2466,12100,2466,12546e" filled="t" fillcolor="#0070C0" stroked="f">
                <v:path arrowok="t"/>
                <v:fill/>
              </v:shape>
            </v:group>
            <v:group style="position:absolute;left:2150;top:12100;width:317;height:446" coordorigin="2150,12100" coordsize="317,446">
              <v:shape style="position:absolute;left:2150;top:12100;width:317;height:446" coordorigin="2150,12100" coordsize="317,446" path="m2150,12546l2467,12546,2467,12100,2150,12100,2150,12546e" filled="t" fillcolor="#0070C0" stroked="f">
                <v:path arrowok="t"/>
                <v:fill/>
              </v:shape>
            </v:group>
            <v:group style="position:absolute;left:2580;top:12100;width:102;height:446" coordorigin="2580,12100" coordsize="102,446">
              <v:shape style="position:absolute;left:2580;top:12100;width:102;height:446" coordorigin="2580,12100" coordsize="102,446" path="m2580,12546l2682,12546,2682,12100,2580,12100,2580,12546e" filled="t" fillcolor="#0070C0" stroked="f">
                <v:path arrowok="t"/>
                <v:fill/>
              </v:shape>
            </v:group>
            <v:group style="position:absolute;left:2683;top:12100;width:542;height:446" coordorigin="2683,12100" coordsize="542,446">
              <v:shape style="position:absolute;left:2683;top:12100;width:542;height:446" coordorigin="2683,12100" coordsize="542,446" path="m2683,12546l3226,12546,3226,12100,2683,12100,2683,12546e" filled="t" fillcolor="#0070C0" stroked="f">
                <v:path arrowok="t"/>
                <v:fill/>
              </v:shape>
            </v:group>
            <v:group style="position:absolute;left:2575;top:12098;width:2;height:815" coordorigin="2575,12098" coordsize="2,815">
              <v:shape style="position:absolute;left:2575;top:12098;width:2;height:815" coordorigin="2575,12098" coordsize="0,815" path="m2575,12098l2575,12913e" filled="f" stroked="t" strokeweight=".580pt" strokecolor="#000000">
                <v:path arrowok="t"/>
              </v:shape>
            </v:group>
            <v:group style="position:absolute;left:3226;top:12100;width:762;height:446" coordorigin="3226,12100" coordsize="762,446">
              <v:shape style="position:absolute;left:3226;top:12100;width:762;height:446" coordorigin="3226,12100" coordsize="762,446" path="m3226,12546l3988,12546,3988,12100,3226,12100,3226,12546e" filled="t" fillcolor="#0070C0" stroked="f">
                <v:path arrowok="t"/>
                <v:fill/>
              </v:shape>
            </v:group>
            <v:group style="position:absolute;left:3998;top:12100;width:302;height:446" coordorigin="3998,12100" coordsize="302,446">
              <v:shape style="position:absolute;left:3998;top:12100;width:302;height:446" coordorigin="3998,12100" coordsize="302,446" path="m3998,12546l4301,12546,4301,12100,3998,12100,3998,12546e" filled="t" fillcolor="#0070C0" stroked="f">
                <v:path arrowok="t"/>
                <v:fill/>
              </v:shape>
            </v:group>
            <v:group style="position:absolute;left:3994;top:12098;width:2;height:815" coordorigin="3994,12098" coordsize="2,815">
              <v:shape style="position:absolute;left:3994;top:12098;width:2;height:815" coordorigin="3994,12098" coordsize="0,815" path="m3994,12098l3994,12913e" filled="f" stroked="t" strokeweight=".579980pt" strokecolor="#000000">
                <v:path arrowok="t"/>
              </v:shape>
            </v:group>
            <v:group style="position:absolute;left:4301;top:12100;width:1075;height:446" coordorigin="4301,12100" coordsize="1075,446">
              <v:shape style="position:absolute;left:4301;top:12100;width:1075;height:446" coordorigin="4301,12100" coordsize="1075,446" path="m4301,12546l5376,12546,5376,12100,4301,12100,4301,12546e" filled="t" fillcolor="#0070C0" stroked="f">
                <v:path arrowok="t"/>
                <v:fill/>
              </v:shape>
            </v:group>
            <v:group style="position:absolute;left:5376;top:12100;width:1075;height:446" coordorigin="5376,12100" coordsize="1075,446">
              <v:shape style="position:absolute;left:5376;top:12100;width:1075;height:446" coordorigin="5376,12100" coordsize="1075,446" path="m5376,12546l6451,12546,6451,12100,5376,12100,5376,12546e" filled="t" fillcolor="#0070C0" stroked="f">
                <v:path arrowok="t"/>
                <v:fill/>
              </v:shape>
            </v:group>
            <v:group style="position:absolute;left:6451;top:12100;width:515;height:446" coordorigin="6451,12100" coordsize="515,446">
              <v:shape style="position:absolute;left:6451;top:12100;width:515;height:446" coordorigin="6451,12100" coordsize="515,446" path="m6451,12546l6966,12546,6966,12100,6451,12100,6451,12546e" filled="t" fillcolor="#0070C0" stroked="f">
                <v:path arrowok="t"/>
                <v:fill/>
              </v:shape>
            </v:group>
            <v:group style="position:absolute;left:6977;top:12100;width:550;height:446" coordorigin="6977,12100" coordsize="550,446">
              <v:shape style="position:absolute;left:6977;top:12100;width:550;height:446" coordorigin="6977,12100" coordsize="550,446" path="m6977,12546l7526,12546,7526,12100,6977,12100,6977,12546e" filled="t" fillcolor="#0070C0" stroked="f">
                <v:path arrowok="t"/>
                <v:fill/>
              </v:shape>
            </v:group>
            <v:group style="position:absolute;left:6972;top:12098;width:2;height:815" coordorigin="6972,12098" coordsize="2,815">
              <v:shape style="position:absolute;left:6972;top:12098;width:2;height:815" coordorigin="6972,12098" coordsize="0,815" path="m6972,12098l6972,12913e" filled="f" stroked="t" strokeweight=".579980pt" strokecolor="#000000">
                <v:path arrowok="t"/>
              </v:shape>
            </v:group>
            <v:group style="position:absolute;left:7526;top:12100;width:706;height:446" coordorigin="7526,12100" coordsize="706,446">
              <v:shape style="position:absolute;left:7526;top:12100;width:706;height:446" coordorigin="7526,12100" coordsize="706,446" path="m7526,12546l8232,12546,8232,12100,7526,12100,7526,12546e" filled="t" fillcolor="#0070C0" stroked="f">
                <v:path arrowok="t"/>
                <v:fill/>
              </v:shape>
            </v:group>
            <v:group style="position:absolute;left:8242;top:12100;width:360;height:446" coordorigin="8242,12100" coordsize="360,446">
              <v:shape style="position:absolute;left:8242;top:12100;width:360;height:446" coordorigin="8242,12100" coordsize="360,446" path="m8242,12546l8602,12546,8602,12100,8242,12100,8242,12546e" filled="t" fillcolor="#0070C0" stroked="f">
                <v:path arrowok="t"/>
                <v:fill/>
              </v:shape>
            </v:group>
            <v:group style="position:absolute;left:8237;top:12098;width:2;height:815" coordorigin="8237,12098" coordsize="2,815">
              <v:shape style="position:absolute;left:8237;top:12098;width:2;height:815" coordorigin="8237,12098" coordsize="0,815" path="m8237,12098l8237,12913e" filled="f" stroked="t" strokeweight=".58001pt" strokecolor="#000000">
                <v:path arrowok="t"/>
              </v:shape>
            </v:group>
            <v:group style="position:absolute;left:8602;top:12100;width:779;height:446" coordorigin="8602,12100" coordsize="779,446">
              <v:shape style="position:absolute;left:8602;top:12100;width:779;height:446" coordorigin="8602,12100" coordsize="779,446" path="m8602,12546l9380,12546,9380,12100,8602,12100,8602,12546e" filled="t" fillcolor="#0070C0" stroked="f">
                <v:path arrowok="t"/>
                <v:fill/>
              </v:shape>
            </v:group>
            <v:group style="position:absolute;left:9390;top:12100;width:287;height:446" coordorigin="9390,12100" coordsize="287,446">
              <v:shape style="position:absolute;left:9390;top:12100;width:287;height:446" coordorigin="9390,12100" coordsize="287,446" path="m9390,12546l9677,12546,9677,12100,9390,12100,9390,12546e" filled="t" fillcolor="#0070C0" stroked="f">
                <v:path arrowok="t"/>
                <v:fill/>
              </v:shape>
            </v:group>
            <v:group style="position:absolute;left:9385;top:12098;width:2;height:815" coordorigin="9385,12098" coordsize="2,815">
              <v:shape style="position:absolute;left:9385;top:12098;width:2;height:815" coordorigin="9385,12098" coordsize="0,815" path="m9385,12098l9385,12913e" filled="f" stroked="t" strokeweight=".58001pt" strokecolor="#000000">
                <v:path arrowok="t"/>
              </v:shape>
            </v:group>
            <v:group style="position:absolute;left:9677;top:12100;width:833;height:446" coordorigin="9677,12100" coordsize="833,446">
              <v:shape style="position:absolute;left:9677;top:12100;width:833;height:446" coordorigin="9677,12100" coordsize="833,446" path="m9677,12546l10510,12546,10510,12100,9677,12100,9677,12546e" filled="t" fillcolor="#0070C0" stroked="f">
                <v:path arrowok="t"/>
                <v:fill/>
              </v:shape>
            </v:group>
            <v:group style="position:absolute;left:10514;top:12089;width:2;height:824" coordorigin="10514,12089" coordsize="2,824">
              <v:shape style="position:absolute;left:10514;top:12089;width:2;height:824" coordorigin="10514,12089" coordsize="0,824" path="m10514,12089l10514,12913e" filled="f" stroked="t" strokeweight=".5799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739998pt;margin-top:173.699997pt;width:425.4pt;height:315.780pt;mso-position-horizontal-relative:page;mso-position-vertical-relative:page;z-index:-4371" coordorigin="1715,3474" coordsize="8508,6316">
            <v:shape style="position:absolute;left:1715;top:3474;width:436;height:6316" type="#_x0000_t75">
              <v:imagedata r:id="rId5" o:title=""/>
            </v:shape>
            <v:shape style="position:absolute;left:2150;top:3474;width:1075;height:6316" type="#_x0000_t75">
              <v:imagedata r:id="rId6" o:title=""/>
            </v:shape>
            <v:shape style="position:absolute;left:3226;top:3474;width:1075;height:6316" type="#_x0000_t75">
              <v:imagedata r:id="rId7" o:title=""/>
            </v:shape>
            <v:shape style="position:absolute;left:4301;top:3474;width:1075;height:6316" type="#_x0000_t75">
              <v:imagedata r:id="rId8" o:title=""/>
            </v:shape>
            <v:shape style="position:absolute;left:5376;top:3474;width:1075;height:6316" type="#_x0000_t75">
              <v:imagedata r:id="rId9" o:title=""/>
            </v:shape>
            <v:shape style="position:absolute;left:6451;top:3474;width:1075;height:6316" type="#_x0000_t75">
              <v:imagedata r:id="rId10" o:title=""/>
            </v:shape>
            <v:shape style="position:absolute;left:7526;top:3474;width:1075;height:6316" type="#_x0000_t75">
              <v:imagedata r:id="rId11" o:title=""/>
            </v:shape>
            <v:shape style="position:absolute;left:8602;top:3474;width:1075;height:6316" type="#_x0000_t75">
              <v:imagedata r:id="rId12" o:title=""/>
            </v:shape>
            <v:shape style="position:absolute;left:9677;top:3474;width:546;height:6316" type="#_x0000_t75">
              <v:imagedata r:id="rId13" o:title=""/>
            </v:shape>
            <w10:wrap type="none"/>
          </v:group>
        </w:pict>
      </w:r>
      <w:r>
        <w:rPr/>
        <w:pict>
          <v:shape style="position:absolute;margin-left:215.160004pt;margin-top:72pt;width:166.44pt;height:89.1pt;mso-position-horizontal-relative:page;mso-position-vertical-relative:page;z-index:-4370" type="#_x0000_t75">
            <v:imagedata r:id="rId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8.820007pt;margin-top:502.89151pt;width:237.433406pt;height:15.98pt;mso-position-horizontal-relative:page;mso-position-vertical-relative:page;z-index:-436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Sou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hern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9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deus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ismic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2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Sur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2"/>
                      <w:w w:val="100"/>
                      <w:b/>
                      <w:bCs/>
                    </w:rPr>
                    <w:t>vey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479996pt;margin-top:537.031372pt;width:200.014171pt;height:15.980658pt;mso-position-horizontal-relative:page;mso-position-vertical-relative:page;z-index:-436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mma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nviro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mental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lan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940002pt;margin-top:604.684998pt;width:56.819995pt;height:22.855pt;mso-position-horizontal-relative:page;mso-position-vertical-relative:page;z-index:-4367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368" w:right="452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759995pt;margin-top:604.684998pt;width:70.91999pt;height:22.855pt;mso-position-horizontal-relative:page;mso-position-vertical-relative:page;z-index:-4366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80" w:right="461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99"/>
                      <w:b/>
                      <w:bCs/>
                    </w:rPr>
                    <w:t>Date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679993pt;margin-top:604.684998pt;width:148.920pt;height:22.855pt;mso-position-horizontal-relative:page;mso-position-vertical-relative:page;z-index:-4365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75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for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sue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599976pt;margin-top:604.684998pt;width:63.240015pt;height:22.855pt;mso-position-horizontal-relative:page;mso-position-vertical-relative:page;z-index:-4364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341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3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8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thor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839996pt;margin-top:604.684998pt;width:57.42pt;height:22.855pt;mso-position-horizontal-relative:page;mso-position-vertical-relative:page;z-index:-4363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192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w w:val="99"/>
                      <w:b/>
                      <w:bCs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3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hec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ed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9.26001pt;margin-top:604.684998pt;width:56.459985pt;height:22.855pt;mso-position-horizontal-relative:page;mso-position-vertical-relative:page;z-index:-4362" type="#_x0000_t202" filled="f" stroked="f">
            <v:textbox inset="0,0,0,0">
              <w:txbxContent>
                <w:p>
                  <w:pPr>
                    <w:spacing w:before="3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14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8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3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3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ed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940002pt;margin-top:627.539978pt;width:56.819995pt;height:17.880005pt;mso-position-horizontal-relative:page;mso-position-vertical-relative:page;z-index:-436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759995pt;margin-top:627.539978pt;width:70.91999pt;height:17.880005pt;mso-position-horizontal-relative:page;mso-position-vertical-relative:page;z-index:-436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12/07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13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679993pt;margin-top:627.539978pt;width:148.920pt;height:17.880005pt;mso-position-horizontal-relative:page;mso-position-vertical-relative:page;z-index:-435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sued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DME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599976pt;margin-top:627.539978pt;width:63.240015pt;height:17.880005pt;mso-position-horizontal-relative:page;mso-position-vertical-relative:page;z-index:-4358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ggs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839996pt;margin-top:627.539978pt;width:57.42pt;height:17.880005pt;mso-position-horizontal-relative:page;mso-position-vertical-relative:page;z-index:-43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9.26001pt;margin-top:627.539978pt;width:56.459985pt;height:17.880005pt;mso-position-horizontal-relative:page;mso-position-vertical-relative:page;z-index:-435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Giles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00" w:h="16840"/>
          <w:pgMar w:top="1580" w:bottom="280" w:left="1320" w:right="12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355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354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353" type="#_x0000_t75">
            <v:imagedata r:id="rId1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35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90.091499pt;width:9.772880pt;height:15.98pt;mso-position-horizontal-relative:page;mso-position-vertical-relative:page;z-index:-435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1568pt;margin-top:90.091499pt;width:83.714501pt;height:15.98pt;mso-position-horizontal-relative:page;mso-position-vertical-relative:page;z-index:-435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Introduc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123.722443pt;width:489.401111pt;height:152.11856pt;mso-position-horizontal-relative:page;mso-position-vertical-relative:page;z-index:-43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Limited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(Santos),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obligations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conducted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pursuant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Petroleum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2011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roleum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carry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inherently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nducted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tablish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ogether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strategies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detailed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99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ategies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designed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employed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phase,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eventual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post-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habilitation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11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compiled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numerous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datasets,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experience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ongoing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earlier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references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studies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undertaken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effects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8719pt;margin-top:287.640656pt;width:17.301728pt;height:12.98pt;mso-position-horizontal-relative:page;mso-position-vertical-relative:page;z-index:-43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81818pt;margin-top:287.640656pt;width:57.018584pt;height:12.98pt;mso-position-horizontal-relative:page;mso-position-vertical-relative:page;z-index:-43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Proponent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311.160919pt;width:485.738185pt;height:101.53919pt;mso-position-horizontal-relative:page;mso-position-vertical-relative:page;z-index:-43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Securities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change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company,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erests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3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province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nesia,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Papua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Guine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Bangladesh,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2011,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market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pitalisa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approximately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$13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billi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making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companies.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2,800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employe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ustralia’s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onsho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document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pertains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(NT).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424.499786pt;width:17.29514pt;height:12.98pt;mso-position-horizontal-relative:page;mso-position-vertical-relative:page;z-index:-43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5423pt;margin-top:424.499786pt;width:35.005880pt;height:12.98pt;mso-position-horizontal-relative:page;mso-position-vertical-relative:page;z-index:-434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Scope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448.02005pt;width:484.327267pt;height:38.29988pt;mso-position-horizontal-relative:page;mso-position-vertical-relative:page;z-index:-43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applies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tivi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relating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105,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106,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107,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125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collectively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known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(See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ciat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follows: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485.942444pt;width:454.442999pt;height:126.85994pt;mso-position-horizontal-relative:page;mso-position-vertical-relative:page;z-index:-43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completed);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430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(starts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preparation);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suppli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82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logg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phase,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required);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selected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restoration);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drilling/logging).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86.72406pt;width:6.58916pt;height:12.02pt;mso-position-horizontal-relative:page;mso-position-vertical-relative:page;z-index:-434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12.044067pt;width:6.58916pt;height:62.6pt;mso-position-horizontal-relative:page;mso-position-vertical-relative:page;z-index:-434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87.944092pt;width:6.58916pt;height:12.02pt;mso-position-horizontal-relative:page;mso-position-vertical-relative:page;z-index:-433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12.4823pt;width:200.707265pt;height:12.98pt;mso-position-horizontal-relative:page;mso-position-vertical-relative:page;z-index:-433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coordi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.519997pt;margin-top:626.160339pt;width:49.333481pt;height:101.3pt;mso-position-horizontal-relative:page;mso-position-vertical-relative:page;z-index:-4337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98" w:right="-48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ting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297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63.51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386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48.20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407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10.98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527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01.74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561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27.02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559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98.36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497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10.00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720001pt;margin-top:626.160339pt;width:54.849491pt;height:101.3pt;mso-position-horizontal-relative:page;mso-position-vertical-relative:page;z-index:-4336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3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North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ng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731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980.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732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533.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6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735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287.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733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914.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723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258.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721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619.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719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009.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8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220001pt;margin-top:626.160339pt;width:49.333481pt;height:88.52pt;mso-position-horizontal-relative:page;mso-position-vertical-relative:page;z-index:-4335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98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ting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350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70.48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350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46.70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284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77.24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191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97.14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194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63.90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230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79.73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5.359985pt;margin-top:626.160339pt;width:54.850493pt;height:88.52pt;mso-position-horizontal-relative:page;mso-position-vertical-relative:page;z-index:-4334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3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North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ng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719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685.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717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341.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714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292.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714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545.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4</w:t>
                  </w:r>
                </w:p>
                <w:p>
                  <w:pPr>
                    <w:spacing w:before="25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726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012.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24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727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831.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320pt;margin-top:638.940369pt;width:9.795561pt;height:88.52pt;mso-position-horizontal-relative:page;mso-position-vertical-relative:page;z-index:-4333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-4" w:right="-24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A</w:t>
                  </w:r>
                </w:p>
                <w:p>
                  <w:pPr>
                    <w:spacing w:before="24" w:after="0" w:line="266" w:lineRule="auto"/>
                    <w:ind w:left="3" w:right="-17" w:firstLine="-1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G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2.720001pt;margin-top:638.940369pt;width:10.346661pt;height:75.740pt;mso-position-horizontal-relative:page;mso-position-vertical-relative:page;z-index:-4332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-3" w:right="-25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H</w:t>
                  </w:r>
                </w:p>
                <w:p>
                  <w:pPr>
                    <w:spacing w:before="24" w:after="0" w:line="266" w:lineRule="auto"/>
                    <w:ind w:left="3" w:right="-17" w:firstLine="2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M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33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33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329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32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3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326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325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324" type="#_x0000_t75">
            <v:imagedata r:id="rId16" o:title=""/>
          </v:shape>
        </w:pict>
      </w:r>
      <w:r>
        <w:rPr/>
        <w:pict>
          <v:shape style="position:absolute;margin-left:54pt;margin-top:96pt;width:468.255pt;height:227.52pt;mso-position-horizontal-relative:page;mso-position-vertical-relative:page;z-index:-4323" type="#_x0000_t75">
            <v:imagedata r:id="rId1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32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820007pt;margin-top:77.702446pt;width:231.702707pt;height:12.98pt;mso-position-horizontal-relative:page;mso-position-vertical-relative:page;z-index:-432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114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36.751495pt;width:9.772880pt;height:15.98pt;mso-position-horizontal-relative:page;mso-position-vertical-relative:page;z-index:-432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2753pt;margin-top:336.751495pt;width:184.954868pt;height:15.98pt;mso-position-horizontal-relative:page;mso-position-vertical-relative:page;z-index:-431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Activity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Description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70.502441pt;width:17.291846pt;height:12.98pt;mso-position-horizontal-relative:page;mso-position-vertical-relative:page;z-index:-43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3226pt;margin-top:370.502441pt;width:88.186414pt;height:12.98pt;mso-position-horizontal-relative:page;mso-position-vertical-relative:page;z-index:-43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Location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94.022705pt;width:480.670183pt;height:76.219172pt;mso-position-horizontal-relative:page;mso-position-vertical-relative:page;z-index:-43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carried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105,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06,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34" w:lineRule="auto"/>
                    <w:ind w:left="20" w:right="-4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107,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112,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125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(See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combined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approximately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59,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  <w:position w:val="10"/>
                    </w:rPr>
                    <w:t>2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2"/>
                      <w:w w:val="100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Basin.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approx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  <w:position w:val="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2,0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position w:val="0"/>
                    </w:rPr>
                    <w:t>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kms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covering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0.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2%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combined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Permit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Area).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Permits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locat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Aboriginal,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Lease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Freehold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0366pt;margin-top:482.041534pt;width:17.291846pt;height:12.98pt;mso-position-horizontal-relative:page;mso-position-vertical-relative:page;z-index:-43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3592pt;margin-top:482.041534pt;width:108.343499pt;height:12.98pt;mso-position-horizontal-relative:page;mso-position-vertical-relative:page;z-index:-43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Method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0366pt;margin-top:505.561798pt;width:488.00337pt;height:126.85907pt;mso-position-horizontal-relative:page;mso-position-vertical-relative:page;z-index:-431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uisition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‘image’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2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accumulated.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method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rgy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sources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trucks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buried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explosive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charg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source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waves,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reflected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subsurface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geological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structur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(refer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returning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reflections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digital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ormat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layers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earth’s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field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procedures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35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single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raverse,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subsurface.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50km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longer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spaced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5000m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apart.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31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31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31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3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30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150017pt;margin-top:76.630028pt;width:491.19997pt;height:223.54997pt;mso-position-horizontal-relative:page;mso-position-vertical-relative:page;z-index:-4307" coordorigin="1043,1533" coordsize="9824,4471">
            <v:group style="position:absolute;left:1051;top:1541;width:9808;height:2" coordorigin="1051,1541" coordsize="9808,2">
              <v:shape style="position:absolute;left:1051;top:1541;width:9808;height:2" coordorigin="1051,1541" coordsize="9808,0" path="m1051,1541l10859,1541e" filled="f" stroked="t" strokeweight=".81997pt" strokecolor="#000000">
                <v:path arrowok="t"/>
              </v:shape>
              <v:shape style="position:absolute;left:3176;top:1546;width:49;height:4458" type="#_x0000_t75">
                <v:imagedata r:id="rId18" o:title=""/>
              </v:shape>
              <v:shape style="position:absolute;left:3226;top:1546;width:1075;height:4458" type="#_x0000_t75">
                <v:imagedata r:id="rId19" o:title=""/>
              </v:shape>
              <v:shape style="position:absolute;left:4301;top:1546;width:1075;height:4458" type="#_x0000_t75">
                <v:imagedata r:id="rId20" o:title=""/>
              </v:shape>
              <v:shape style="position:absolute;left:5376;top:1546;width:1075;height:4458" type="#_x0000_t75">
                <v:imagedata r:id="rId21" o:title=""/>
              </v:shape>
              <v:shape style="position:absolute;left:6451;top:1546;width:1075;height:4458" type="#_x0000_t75">
                <v:imagedata r:id="rId22" o:title=""/>
              </v:shape>
              <v:shape style="position:absolute;left:7526;top:1546;width:1189;height:4458" type="#_x0000_t75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52.560001pt;margin-top:792.960022pt;width:490.38pt;height:.1pt;mso-position-horizontal-relative:page;mso-position-vertical-relative:page;z-index:-4306" coordorigin="1051,15859" coordsize="9808,2">
            <v:shape style="position:absolute;left:1051;top:15859;width:9808;height:2" coordorigin="1051,15859" coordsize="9808,0" path="m1051,15859l10859,15859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22pt;height:35.520pt;mso-position-horizontal-relative:page;mso-position-vertical-relative:page;z-index:-4305" type="#_x0000_t75">
            <v:imagedata r:id="rId2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559998pt;margin-top:63.453388pt;width:199.90835pt;height:9.98pt;mso-position-horizontal-relative:page;mso-position-vertical-relative:page;z-index:-430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9"/>
                    </w:rPr>
                    <w:t>Sou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thern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39999pt;margin-top:307.262451pt;width:488.844384pt;height:297.2pt;mso-position-horizontal-relative:page;mso-position-vertical-relative:page;z-index:-43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1975" w:right="-20"/>
                    <w:jc w:val="left"/>
                    <w:tabs>
                      <w:tab w:pos="310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chematic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acqui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12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potentia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width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sensitive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7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featu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build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wells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known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original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positio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psite.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ekly.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erage,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ommodat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(includ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rs).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trailer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mounted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ility.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4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previously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ays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multaneou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diffe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haract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quivalent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bulldozers.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(i.e.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dozer)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ozers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alk’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easily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traversab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ufficient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3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ozers.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frequ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fixes.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plotted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pilot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display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doz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erators.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dozers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-100m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3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kept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restrict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rabhole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country.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likewise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kept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8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inimum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crabhole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untry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9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5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39999pt;margin-top:797.253418pt;width:22.877418pt;height:9.98pt;mso-position-horizontal-relative:page;mso-position-vertical-relative:page;z-index:-430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039993pt;margin-top:797.253418pt;width:95.178443pt;height:9.98pt;mso-position-horizontal-relative:page;mso-position-vertical-relative:page;z-index:-430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9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999878pt;margin-top:797.253418pt;width:6.435045pt;height:9.98pt;mso-position-horizontal-relative:page;mso-position-vertical-relative:page;z-index:-430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60001pt;margin-top:781.960022pt;width:490.38pt;height:12pt;mso-position-horizontal-relative:page;mso-position-vertical-relative:page;z-index:-429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089985pt;margin-top:76.569969pt;width:491.14003pt;height:223.21003pt;mso-position-horizontal-relative:page;mso-position-vertical-relative:page;z-index:-4298" coordorigin="1042,1531" coordsize="9823,4464">
            <v:group style="position:absolute;left:1050;top:1540;width:9806;height:2" coordorigin="1050,1540" coordsize="9806,2">
              <v:shape style="position:absolute;left:1050;top:1540;width:9806;height:2" coordorigin="1050,1540" coordsize="9806,0" path="m1050,1540l10856,1540e" filled="f" stroked="t" strokeweight=".82003pt" strokecolor="#000000">
                <v:path arrowok="t"/>
              </v:shape>
              <v:shape style="position:absolute;left:2683;top:1578;width:6548;height:4403" type="#_x0000_t75">
                <v:imagedata r:id="rId25" o:title=""/>
              </v:shape>
            </v:group>
            <v:group style="position:absolute;left:2678;top:1572;width:6550;height:4414" coordorigin="2678,1572" coordsize="6550,4414">
              <v:shape style="position:absolute;left:2678;top:1572;width:6550;height:4414" coordorigin="2678,1572" coordsize="6550,4414" path="m9228,1572l2678,1572,2678,5986,9228,5986,9228,5983,2683,5983,2681,5981,2683,5981,2683,1578,2681,1578,2683,1574,9228,1574,9228,1572e" filled="t" fillcolor="#000000" stroked="f">
                <v:path arrowok="t"/>
                <v:fill/>
              </v:shape>
            </v:group>
            <v:group style="position:absolute;left:2681;top:5981;width:2;height:2" coordorigin="2681,5981" coordsize="2,2">
              <v:shape style="position:absolute;left:2681;top:5981;width:2;height:2" coordorigin="2681,5981" coordsize="2,2" path="m2683,5981l2681,5981,2683,5983,2683,5981e" filled="t" fillcolor="#000000" stroked="f">
                <v:path arrowok="t"/>
                <v:fill/>
              </v:shape>
            </v:group>
            <v:group style="position:absolute;left:2683;top:5982;width:6540;height:2" coordorigin="2683,5982" coordsize="6540,2">
              <v:shape style="position:absolute;left:2683;top:5982;width:6540;height:2" coordorigin="2683,5982" coordsize="6540,0" path="m2683,5982l9223,5982e" filled="f" stroked="t" strokeweight=".22pt" strokecolor="#000000">
                <v:path arrowok="t"/>
              </v:shape>
            </v:group>
            <v:group style="position:absolute;left:9223;top:1574;width:2;height:4409" coordorigin="9223,1574" coordsize="2,4409">
              <v:shape style="position:absolute;left:9223;top:1574;width:2;height:4409" coordorigin="9223,1574" coordsize="0,4409" path="m9223,1574l9223,5983e" filled="f" stroked="t" strokeweight=".1pt" strokecolor="#000000">
                <v:path arrowok="t"/>
              </v:shape>
            </v:group>
            <v:group style="position:absolute;left:9223;top:5981;width:5;height:2" coordorigin="9223,5981" coordsize="5,2">
              <v:shape style="position:absolute;left:9223;top:5981;width:5;height:2" coordorigin="9223,5981" coordsize="5,2" path="m9228,5981l9226,5981,9223,5983,9228,5983,9228,5981e" filled="t" fillcolor="#000000" stroked="f">
                <v:path arrowok="t"/>
                <v:fill/>
              </v:shape>
            </v:group>
            <v:group style="position:absolute;left:2681;top:1574;width:2;height:4" coordorigin="2681,1574" coordsize="2,4">
              <v:shape style="position:absolute;left:2681;top:1574;width:2;height:4" coordorigin="2681,1574" coordsize="2,4" path="m2683,1574l2681,1578,2683,1578,2683,1574e" filled="t" fillcolor="#000000" stroked="f">
                <v:path arrowok="t"/>
                <v:fill/>
              </v:shape>
            </v:group>
            <v:group style="position:absolute;left:2683;top:1576;width:6540;height:2" coordorigin="2683,1576" coordsize="6540,2">
              <v:shape style="position:absolute;left:2683;top:1576;width:6540;height:2" coordorigin="2683,1576" coordsize="6540,0" path="m2683,1576l9223,1576e" filled="f" stroked="t" strokeweight=".280pt" strokecolor="#000000">
                <v:path arrowok="t"/>
              </v:shape>
            </v:group>
            <v:group style="position:absolute;left:9223;top:1574;width:5;height:4" coordorigin="9223,1574" coordsize="5,4">
              <v:shape style="position:absolute;left:9223;top:1574;width:5;height:4" coordorigin="9223,1574" coordsize="5,4" path="m9228,1574l9223,1574,9226,1578,9228,1578,9228,1574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5pt;margin-top:792.900024pt;width:490.32pt;height:.1pt;mso-position-horizontal-relative:page;mso-position-vertical-relative:page;z-index:-429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296" type="#_x0000_t75">
            <v:imagedata r:id="rId26" o:title=""/>
          </v:shape>
        </w:pict>
      </w:r>
      <w:r>
        <w:rPr/>
        <w:pict>
          <v:group style="position:absolute;margin-left:136.419998pt;margin-top:503.380005pt;width:322.960pt;height:212.2pt;mso-position-horizontal-relative:page;mso-position-vertical-relative:page;z-index:-4295" coordorigin="2728,10068" coordsize="6459,4244">
            <v:shape style="position:absolute;left:2744;top:10082;width:6428;height:4214" type="#_x0000_t75">
              <v:imagedata r:id="rId27" o:title=""/>
            </v:shape>
            <v:group style="position:absolute;left:2738;top:10078;width:6439;height:4224" coordorigin="2738,10078" coordsize="6439,4224">
              <v:shape style="position:absolute;left:2738;top:10078;width:6439;height:4224" coordorigin="2738,10078" coordsize="6439,4224" path="m9178,10078l2738,10078,2738,14302,9178,14302,9178,14299,2744,14299,2741,14297,2744,14297,2744,10082,2741,10082,2744,10080,9178,10080,9178,10078e" filled="t" fillcolor="#000000" stroked="f">
                <v:path arrowok="t"/>
                <v:fill/>
              </v:shape>
            </v:group>
            <v:group style="position:absolute;left:2741;top:14297;width:4;height:2" coordorigin="2741,14297" coordsize="4,2">
              <v:shape style="position:absolute;left:2741;top:14297;width:4;height:2" coordorigin="2741,14297" coordsize="4,2" path="m2744,14297l2741,14297,2744,14299,2744,14297e" filled="t" fillcolor="#000000" stroked="f">
                <v:path arrowok="t"/>
                <v:fill/>
              </v:shape>
            </v:group>
            <v:group style="position:absolute;left:2744;top:14298;width:6428;height:2" coordorigin="2744,14298" coordsize="6428,2">
              <v:shape style="position:absolute;left:2744;top:14298;width:6428;height:2" coordorigin="2744,14298" coordsize="6428,0" path="m2744,14298l9173,14298e" filled="f" stroked="t" strokeweight=".22pt" strokecolor="#000000">
                <v:path arrowok="t"/>
              </v:shape>
            </v:group>
            <v:group style="position:absolute;left:9173;top:10080;width:2;height:4219" coordorigin="9173,10080" coordsize="2,4219">
              <v:shape style="position:absolute;left:9173;top:10080;width:2;height:4219" coordorigin="9173,10080" coordsize="0,4219" path="m9173,10080l9173,14299e" filled="f" stroked="t" strokeweight=".1pt" strokecolor="#000000">
                <v:path arrowok="t"/>
              </v:shape>
            </v:group>
            <v:group style="position:absolute;left:9173;top:14297;width:5;height:2" coordorigin="9173,14297" coordsize="5,2">
              <v:shape style="position:absolute;left:9173;top:14297;width:5;height:2" coordorigin="9173,14297" coordsize="5,2" path="m9178,14297l9175,14297,9173,14299,9178,14299,9178,14297e" filled="t" fillcolor="#000000" stroked="f">
                <v:path arrowok="t"/>
                <v:fill/>
              </v:shape>
            </v:group>
            <v:group style="position:absolute;left:2741;top:10080;width:4;height:2" coordorigin="2741,10080" coordsize="4,2">
              <v:shape style="position:absolute;left:2741;top:10080;width:4;height:2" coordorigin="2741,10080" coordsize="4,2" path="m2744,10080l2741,10082,2744,10082,2744,10080e" filled="t" fillcolor="#000000" stroked="f">
                <v:path arrowok="t"/>
                <v:fill/>
              </v:shape>
            </v:group>
            <v:group style="position:absolute;left:2744;top:10081;width:6428;height:2" coordorigin="2744,10081" coordsize="6428,2">
              <v:shape style="position:absolute;left:2744;top:10081;width:6428;height:2" coordorigin="2744,10081" coordsize="6428,0" path="m2744,10081l9173,10081e" filled="f" stroked="t" strokeweight=".22pt" strokecolor="#000000">
                <v:path arrowok="t"/>
              </v:shape>
            </v:group>
            <v:group style="position:absolute;left:9173;top:10080;width:5;height:2" coordorigin="9173,10080" coordsize="5,2">
              <v:shape style="position:absolute;left:9173;top:10080;width:5;height:2" coordorigin="9173,10080" coordsize="5,2" path="m9178,10080l9173,10080,9175,10082,9178,10082,9178,10080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29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771pt;margin-top:307.202026pt;width:486.066499pt;height:94.81943pt;mso-position-horizontal-relative:page;mso-position-vertical-relative:page;z-index:-42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956" w:right="-20"/>
                    <w:jc w:val="left"/>
                    <w:tabs>
                      <w:tab w:pos="40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Vibrators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recorder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truck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“live”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12km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lengt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spread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source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spread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(controlled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vibrators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becomes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redundant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behind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vibrators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(back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nsported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cycle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continues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twice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589pt;margin-top:401.76178pt;width:26.46893pt;height:12.98pt;mso-position-horizontal-relative:page;mso-position-vertical-relative:page;z-index:-42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2.2.1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618pt;margin-top:401.76178pt;width:195.155775pt;height:12.98pt;mso-position-horizontal-relative:page;mso-position-vertical-relative:page;z-index:-429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Associated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Supplies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771pt;margin-top:414.361328pt;width:486.762631pt;height:88.81886pt;mso-position-horizontal-relative:page;mso-position-vertical-relative:page;z-index:-429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paration/su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former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briefly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crew,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mechanical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teams.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conducive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subsequent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habitats.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previously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ssible.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771pt;margin-top:723.420898pt;width:481.237494pt;height:44.24006pt;mso-position-horizontal-relative:page;mso-position-vertical-relative:page;z-index:-428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3342" w:right="-20"/>
                    <w:jc w:val="left"/>
                    <w:tabs>
                      <w:tab w:pos="446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4: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result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lasting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days.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ften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oximately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personnel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trailers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288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28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28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220001pt;margin-top:504.059998pt;width:321.42pt;height:210.84pt;mso-position-horizontal-relative:page;mso-position-vertical-relative:page;z-index:-42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160004pt;margin-top:78.809998pt;width:327pt;height:220.29pt;mso-position-horizontal-relative:page;mso-position-vertical-relative:page;z-index:-428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28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2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281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280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279" type="#_x0000_t75">
            <v:imagedata r:id="rId28" o:title=""/>
          </v:shape>
        </w:pict>
      </w:r>
      <w:r>
        <w:rPr/>
        <w:pict>
          <v:group style="position:absolute;margin-left:161.919998pt;margin-top:343.779999pt;width:271.48pt;height:208.48pt;mso-position-horizontal-relative:page;mso-position-vertical-relative:page;z-index:-4278" coordorigin="3238,6876" coordsize="5430,4170">
            <v:shape style="position:absolute;left:5909;top:6890;width:2744;height:4140" type="#_x0000_t75">
              <v:imagedata r:id="rId29" o:title=""/>
            </v:shape>
            <v:group style="position:absolute;left:5904;top:6886;width:2754;height:4150" coordorigin="5904,6886" coordsize="2754,4150">
              <v:shape style="position:absolute;left:5904;top:6886;width:2754;height:4150" coordorigin="5904,6886" coordsize="2754,4150" path="m8658,6886l5904,6886,5904,11035,8658,11035,8658,11033,5909,11033,5906,11030,5909,11030,5909,6890,5906,6890,5909,6888,8658,6888,8658,6886e" filled="t" fillcolor="#000000" stroked="f">
                <v:path arrowok="t"/>
                <v:fill/>
              </v:shape>
            </v:group>
            <v:group style="position:absolute;left:5906;top:11030;width:2;height:2" coordorigin="5906,11030" coordsize="2,2">
              <v:shape style="position:absolute;left:5906;top:11030;width:2;height:2" coordorigin="5906,11030" coordsize="2,2" path="m5909,11030l5906,11030,5909,11033,5909,11030e" filled="t" fillcolor="#000000" stroked="f">
                <v:path arrowok="t"/>
                <v:fill/>
              </v:shape>
            </v:group>
            <v:group style="position:absolute;left:3253;top:11032;width:5400;height:2" coordorigin="3253,11032" coordsize="5400,2">
              <v:shape style="position:absolute;left:3253;top:11032;width:5400;height:2" coordorigin="3253,11032" coordsize="5400,0" path="m3253,11032l8653,11032e" filled="f" stroked="t" strokeweight=".22pt" strokecolor="#000000">
                <v:path arrowok="t"/>
              </v:shape>
            </v:group>
            <v:group style="position:absolute;left:8653;top:6888;width:2;height:4145" coordorigin="8653,6888" coordsize="2,4145">
              <v:shape style="position:absolute;left:8653;top:6888;width:2;height:4145" coordorigin="8653,6888" coordsize="0,4145" path="m8653,6888l8653,11033e" filled="f" stroked="t" strokeweight=".1pt" strokecolor="#000000">
                <v:path arrowok="t"/>
              </v:shape>
            </v:group>
            <v:group style="position:absolute;left:8653;top:11030;width:5;height:2" coordorigin="8653,11030" coordsize="5,2">
              <v:shape style="position:absolute;left:8653;top:11030;width:5;height:2" coordorigin="8653,11030" coordsize="5,2" path="m8658,11030l8656,11030,8653,11033,8658,11033,8658,11030e" filled="t" fillcolor="#000000" stroked="f">
                <v:path arrowok="t"/>
                <v:fill/>
              </v:shape>
            </v:group>
            <v:group style="position:absolute;left:5906;top:6888;width:2;height:2" coordorigin="5906,6888" coordsize="2,2">
              <v:shape style="position:absolute;left:5906;top:6888;width:2;height:2" coordorigin="5906,6888" coordsize="2,2" path="m5909,6888l5906,6890,5909,6890,5909,6888e" filled="t" fillcolor="#000000" stroked="f">
                <v:path arrowok="t"/>
                <v:fill/>
              </v:shape>
            </v:group>
            <v:group style="position:absolute;left:3253;top:6889;width:5400;height:2" coordorigin="3253,6889" coordsize="5400,2">
              <v:shape style="position:absolute;left:3253;top:6889;width:5400;height:2" coordorigin="3253,6889" coordsize="5400,0" path="m3253,6889l8653,6889e" filled="f" stroked="t" strokeweight=".22pt" strokecolor="#000000">
                <v:path arrowok="t"/>
              </v:shape>
            </v:group>
            <v:group style="position:absolute;left:8653;top:6888;width:5;height:2" coordorigin="8653,6888" coordsize="5,2">
              <v:shape style="position:absolute;left:8653;top:6888;width:5;height:2" coordorigin="8653,6888" coordsize="5,2" path="m8658,6888l8653,6888,8656,6890,8658,6890,8658,6888e" filled="t" fillcolor="#000000" stroked="f">
                <v:path arrowok="t"/>
                <v:fill/>
              </v:shape>
              <v:shape style="position:absolute;left:3253;top:6890;width:2748;height:4140" type="#_x0000_t75">
                <v:imagedata r:id="rId30" o:title=""/>
              </v:shape>
            </v:group>
            <v:group style="position:absolute;left:3248;top:6886;width:2758;height:4150" coordorigin="3248,6886" coordsize="2758,4150">
              <v:shape style="position:absolute;left:3248;top:6886;width:2758;height:4150" coordorigin="3248,6886" coordsize="2758,4150" path="m6006,6886l3248,6886,3248,11035,6006,11035,6006,11033,3253,11033,3251,11030,3253,11030,3253,6890,3251,6890,3253,6888,6006,6888,6006,6886e" filled="t" fillcolor="#000000" stroked="f">
                <v:path arrowok="t"/>
                <v:fill/>
              </v:shape>
            </v:group>
            <v:group style="position:absolute;left:3251;top:11030;width:2;height:2" coordorigin="3251,11030" coordsize="2,2">
              <v:shape style="position:absolute;left:3251;top:11030;width:2;height:2" coordorigin="3251,11030" coordsize="2,2" path="m3253,11030l3251,11030,3253,11033,3253,11030e" filled="t" fillcolor="#000000" stroked="f">
                <v:path arrowok="t"/>
                <v:fill/>
              </v:shape>
            </v:group>
            <v:group style="position:absolute;left:6001;top:6888;width:2;height:4145" coordorigin="6001,6888" coordsize="2,4145">
              <v:shape style="position:absolute;left:6001;top:6888;width:2;height:4145" coordorigin="6001,6888" coordsize="0,4145" path="m6001,6888l6001,11033e" filled="f" stroked="t" strokeweight=".1pt" strokecolor="#000000">
                <v:path arrowok="t"/>
              </v:shape>
            </v:group>
            <v:group style="position:absolute;left:6001;top:11030;width:5;height:2" coordorigin="6001,11030" coordsize="5,2">
              <v:shape style="position:absolute;left:6001;top:11030;width:5;height:2" coordorigin="6001,11030" coordsize="5,2" path="m6006,11030l6004,11030,6001,11033,6006,11033,6006,11030e" filled="t" fillcolor="#000000" stroked="f">
                <v:path arrowok="t"/>
                <v:fill/>
              </v:shape>
            </v:group>
            <v:group style="position:absolute;left:3251;top:6888;width:2;height:2" coordorigin="3251,6888" coordsize="2,2">
              <v:shape style="position:absolute;left:3251;top:6888;width:2;height:2" coordorigin="3251,6888" coordsize="2,2" path="m3253,6888l3251,6890,3253,6890,3253,6888e" filled="t" fillcolor="#000000" stroked="f">
                <v:path arrowok="t"/>
                <v:fill/>
              </v:shape>
            </v:group>
            <v:group style="position:absolute;left:6001;top:6888;width:5;height:2" coordorigin="6001,6888" coordsize="5,2">
              <v:shape style="position:absolute;left:6001;top:6888;width:5;height:2" coordorigin="6001,6888" coordsize="5,2" path="m6006,6888l6001,6888,6004,6890,6006,6890,6006,6888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27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7.642448pt;width:488.093405pt;height:164.7785pt;mso-position-horizontal-relative:page;mso-position-vertical-relative:page;z-index:-42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adjacent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several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routes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defined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laundry,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showers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kitchen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evaporation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outside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Wastepape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cardboard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adjacent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transpor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licensed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landfill.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Recyclable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materials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gregated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transported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designated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licensed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72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Sewage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port-a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capture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disposal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human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health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7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vacated,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rehabilita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rubbish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items.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necessary,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permitting,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tyne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ripped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formed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instated.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242.16127pt;width:26.46893pt;height:12.98pt;mso-position-horizontal-relative:page;mso-position-vertical-relative:page;z-index:-42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2.2.2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242.16127pt;width:149.348311pt;height:12.98pt;mso-position-horizontal-relative:page;mso-position-vertical-relative:page;z-index:-42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Uphole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Logging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54.760818pt;width:473.857835pt;height:88.81886pt;mso-position-horizontal-relative:page;mso-position-vertical-relative:page;z-index:-42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component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mounted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rig(s)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logging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vehicle(s),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support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tanker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trucks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(refer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support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trailers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more.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normally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4¾“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ameter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oject.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90m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injection,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337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upholes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considerably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depending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normally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spacing’s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559.319702pt;width:489.302293pt;height:145.3988pt;mso-position-horizontal-relative:page;mso-position-vertical-relative:page;z-index:-42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365" w:right="-20"/>
                    <w:jc w:val="left"/>
                    <w:tabs>
                      <w:tab w:pos="34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5: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Uphole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drill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rig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LVL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truck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Immediately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illed,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measurem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involves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bottom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iggering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eavy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weight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drops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truck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acoustic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impulse.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impulse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electr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instruments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logging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(usu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4WD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repeat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gradually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uilt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ccessive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layers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thickn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velocity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correcting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vibroseis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loggi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cuttings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eturned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capped.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Surplus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cuttings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8719pt;margin-top:704.458801pt;width:26.46893pt;height:12.98pt;mso-position-horizontal-relative:page;mso-position-vertical-relative:page;z-index:-42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2.2.3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9748pt;margin-top:704.458801pt;width:237.947033pt;height:12.98pt;mso-position-horizontal-relative:page;mso-position-vertical-relative:page;z-index:-42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Line/Access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Campsite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Restoration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717.05835pt;width:478.199328pt;height:50.904092pt;mso-position-horizontal-relative:page;mso-position-vertical-relative:page;z-index:-42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quire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2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facilita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recovery.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However,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instances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20"/>
                    <w:jc w:val="left"/>
                    <w:tabs>
                      <w:tab w:pos="5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periods;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268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26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26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660004pt;margin-top:344.459991pt;width:137.4pt;height:207.12pt;mso-position-horizontal-relative:page;mso-position-vertical-relative:page;z-index:-426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059998pt;margin-top:344.459991pt;width:132.6pt;height:207.12pt;mso-position-horizontal-relative:page;mso-position-vertical-relative:page;z-index:-426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2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26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261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260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259" type="#_x0000_t75">
            <v:imagedata r:id="rId31" o:title=""/>
          </v:shape>
        </w:pict>
      </w:r>
      <w:r>
        <w:rPr/>
        <w:pict>
          <v:group style="position:absolute;margin-left:54.759998pt;margin-top:444.940002pt;width:471.82pt;height:150.22pt;mso-position-horizontal-relative:page;mso-position-vertical-relative:page;z-index:-4258" coordorigin="1095,8899" coordsize="9436,3004">
            <v:shape style="position:absolute;left:1110;top:8914;width:4699;height:2975" type="#_x0000_t75">
              <v:imagedata r:id="rId32" o:title=""/>
            </v:shape>
            <v:group style="position:absolute;left:1105;top:8909;width:4702;height:2984" coordorigin="1105,8909" coordsize="4702,2984">
              <v:shape style="position:absolute;left:1105;top:8909;width:4702;height:2984" coordorigin="1105,8909" coordsize="4702,2984" path="m5807,8909l1105,8909,1105,11893,5807,11893,5807,11891,1110,11891,1108,11888,1110,11888,1110,8914,1108,8914,1110,8911,5807,8911,5807,8909e" filled="t" fillcolor="#000000" stroked="f">
                <v:path arrowok="t"/>
                <v:fill/>
              </v:shape>
            </v:group>
            <v:group style="position:absolute;left:1108;top:11888;width:2;height:2" coordorigin="1108,11888" coordsize="2,2">
              <v:shape style="position:absolute;left:1108;top:11888;width:2;height:2" coordorigin="1108,11888" coordsize="2,2" path="m1110,11888l1108,11888,1110,11891,1110,11888e" filled="t" fillcolor="#000000" stroked="f">
                <v:path arrowok="t"/>
                <v:fill/>
              </v:shape>
            </v:group>
            <v:group style="position:absolute;left:1110;top:11890;width:9407;height:2" coordorigin="1110,11890" coordsize="9407,2">
              <v:shape style="position:absolute;left:1110;top:11890;width:9407;height:2" coordorigin="1110,11890" coordsize="9407,0" path="m1110,11890l10517,11890e" filled="f" stroked="t" strokeweight=".22pt" strokecolor="#000000">
                <v:path arrowok="t"/>
              </v:shape>
            </v:group>
            <v:group style="position:absolute;left:5802;top:8911;width:2;height:2980" coordorigin="5802,8911" coordsize="2,2980">
              <v:shape style="position:absolute;left:5802;top:8911;width:2;height:2980" coordorigin="5802,8911" coordsize="0,2980" path="m5802,8911l5802,11891e" filled="f" stroked="t" strokeweight=".1pt" strokecolor="#000000">
                <v:path arrowok="t"/>
              </v:shape>
            </v:group>
            <v:group style="position:absolute;left:5802;top:11888;width:5;height:2" coordorigin="5802,11888" coordsize="5,2">
              <v:shape style="position:absolute;left:5802;top:11888;width:5;height:2" coordorigin="5802,11888" coordsize="5,2" path="m5807,11888l5804,11888,5802,11891,5807,11891,5807,11888e" filled="t" fillcolor="#000000" stroked="f">
                <v:path arrowok="t"/>
                <v:fill/>
              </v:shape>
            </v:group>
            <v:group style="position:absolute;left:1108;top:8911;width:2;height:2" coordorigin="1108,8911" coordsize="2,2">
              <v:shape style="position:absolute;left:1108;top:8911;width:2;height:2" coordorigin="1108,8911" coordsize="2,2" path="m1110,8911l1108,8914,1110,8914,1110,8911e" filled="t" fillcolor="#000000" stroked="f">
                <v:path arrowok="t"/>
                <v:fill/>
              </v:shape>
            </v:group>
            <v:group style="position:absolute;left:1110;top:8918;width:9407;height:2" coordorigin="1110,8918" coordsize="9407,2">
              <v:shape style="position:absolute;left:1110;top:8918;width:9407;height:2" coordorigin="1110,8918" coordsize="9407,0" path="m1110,8918l10517,8918e" filled="f" stroked="t" strokeweight=".82pt" strokecolor="#000000">
                <v:path arrowok="t"/>
              </v:shape>
            </v:group>
            <v:group style="position:absolute;left:5802;top:8911;width:5;height:2" coordorigin="5802,8911" coordsize="5,2">
              <v:shape style="position:absolute;left:5802;top:8911;width:5;height:2" coordorigin="5802,8911" coordsize="5,2" path="m5807,8911l5802,8911,5804,8914,5807,8914,5807,8911e" filled="t" fillcolor="#000000" stroked="f">
                <v:path arrowok="t"/>
                <v:fill/>
              </v:shape>
              <v:shape style="position:absolute;left:5802;top:8926;width:4717;height:2963" type="#_x0000_t75">
                <v:imagedata r:id="rId33" o:title=""/>
              </v:shape>
            </v:group>
            <v:group style="position:absolute;left:5797;top:8921;width:4724;height:2972" coordorigin="5797,8921" coordsize="4724,2972">
              <v:shape style="position:absolute;left:5797;top:8921;width:4724;height:2972" coordorigin="5797,8921" coordsize="4724,2972" path="m10522,8921l5797,8921,5797,11893,10522,11893,10522,11891,5802,11891,5800,11888,5802,11888,5802,8926,5800,8926,5802,8923,10522,8923,10522,8921e" filled="t" fillcolor="#000000" stroked="f">
                <v:path arrowok="t"/>
                <v:fill/>
              </v:shape>
            </v:group>
            <v:group style="position:absolute;left:5800;top:11888;width:2;height:2" coordorigin="5800,11888" coordsize="2,2">
              <v:shape style="position:absolute;left:5800;top:11888;width:2;height:2" coordorigin="5800,11888" coordsize="2,2" path="m5802,11888l5800,11888,5802,11891,5802,11888e" filled="t" fillcolor="#000000" stroked="f">
                <v:path arrowok="t"/>
                <v:fill/>
              </v:shape>
            </v:group>
            <v:group style="position:absolute;left:10517;top:8923;width:2;height:2968" coordorigin="10517,8923" coordsize="2,2968">
              <v:shape style="position:absolute;left:10517;top:8923;width:2;height:2968" coordorigin="10517,8923" coordsize="0,2968" path="m10517,8923l10517,11891e" filled="f" stroked="t" strokeweight=".1pt" strokecolor="#000000">
                <v:path arrowok="t"/>
              </v:shape>
            </v:group>
            <v:group style="position:absolute;left:10517;top:11888;width:5;height:2" coordorigin="10517,11888" coordsize="5,2">
              <v:shape style="position:absolute;left:10517;top:11888;width:5;height:2" coordorigin="10517,11888" coordsize="5,2" path="m10522,11888l10519,11888,10517,11891,10522,11891,10522,11888e" filled="t" fillcolor="#000000" stroked="f">
                <v:path arrowok="t"/>
                <v:fill/>
              </v:shape>
            </v:group>
            <v:group style="position:absolute;left:5800;top:8923;width:2;height:2" coordorigin="5800,8923" coordsize="2,2">
              <v:shape style="position:absolute;left:5800;top:8923;width:2;height:2" coordorigin="5800,8923" coordsize="2,2" path="m5802,8923l5800,8926,5802,8926,5802,8923e" filled="t" fillcolor="#000000" stroked="f">
                <v:path arrowok="t"/>
                <v:fill/>
              </v:shape>
            </v:group>
            <v:group style="position:absolute;left:10517;top:8923;width:5;height:2" coordorigin="10517,8923" coordsize="5,2">
              <v:shape style="position:absolute;left:10517;top:8923;width:5;height:2" coordorigin="10517,8923" coordsize="5,2" path="m10522,8923l10517,8923,10519,8926,10522,8926,10522,8923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25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8.424072pt;width:6.58916pt;height:75.260pt;mso-position-horizontal-relative:page;mso-position-vertical-relative:page;z-index:-425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77.642448pt;width:363.929364pt;height:76.22pt;mso-position-horizontal-relative:page;mso-position-vertical-relative:page;z-index:-425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intersecti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1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Heavily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traff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routes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nearest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turned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ulldu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extensive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traffic.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153.542389pt;width:470.382664pt;height:25.63994pt;mso-position-horizontal-relative:page;mso-position-vertical-relative:page;z-index:-425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Normally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dozer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carry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Methods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rehabilitati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78.862442pt;width:293.67932pt;height:63.56pt;mso-position-horizontal-relative:page;mso-position-vertical-relative:page;z-index:-425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Ripping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bulldozer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90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smoothed;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instated;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material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ffec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d/or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Affected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annels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reinstated.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79.644073pt;width:6.58916pt;height:62.6pt;mso-position-horizontal-relative:page;mso-position-vertical-relative:page;z-index:-4252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242.162781pt;width:26.46344pt;height:12.98pt;mso-position-horizontal-relative:page;mso-position-vertical-relative:page;z-index:-42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2.2.4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5353pt;margin-top:242.162781pt;width:194.556267pt;height:12.98pt;mso-position-horizontal-relative:page;mso-position-vertical-relative:page;z-index:-425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Monitori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Auditing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254.762329pt;width:485.561417pt;height:190.03799pt;mso-position-horizontal-relative:page;mso-position-vertical-relative:page;z-index:-424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briefly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describes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ethod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utilis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ssfully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19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commenc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mber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point’s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(EMP’s)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selected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balanced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landform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type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encountere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positioned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conditio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restricted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wetla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coordinated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droppers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Photographs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direction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line-prep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hotographs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optimally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50mm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equivalent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digital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consistent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comparison.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photo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four-year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period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(minim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represen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ecovery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evisit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intervals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two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(eight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further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deemed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necessary)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although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return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determined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her/road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nditions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current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160454pt;margin-top:602.041077pt;width:400.99455pt;height:12.98pt;mso-position-horizontal-relative:page;mso-position-vertical-relative:page;z-index:-42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114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6: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Dune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immediate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four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ears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26.761414pt;width:17.29514pt;height:12.98pt;mso-position-horizontal-relative:page;mso-position-vertical-relative:page;z-index:-42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2.3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6514pt;margin-top:626.761414pt;width:57.62468pt;height:12.98pt;mso-position-horizontal-relative:page;mso-position-vertical-relative:page;z-index:-42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Timeframe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50.281677pt;width:476.960784pt;height:38.239490pt;mso-position-horizontal-relative:page;mso-position-vertical-relative:page;z-index:-42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availability,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6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July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commencing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approxim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later.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proximately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24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24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24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5pt;margin-top:445.920013pt;width:234.6pt;height:148.56pt;mso-position-horizontal-relative:page;mso-position-vertical-relative:page;z-index:-424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0.100006pt;margin-top:445.920013pt;width:235.74pt;height:148.56pt;mso-position-horizontal-relative:page;mso-position-vertical-relative:page;z-index:-42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23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2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000" w:right="12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237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236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235" type="#_x0000_t75">
            <v:imagedata r:id="rId3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23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8.091499pt;width:9.772880pt;height:15.98pt;mso-position-horizontal-relative:page;mso-position-vertical-relative:page;z-index:-423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3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7161pt;margin-top:78.091499pt;width:168.528367pt;height:15.98pt;mso-position-horizontal-relative:page;mso-position-vertical-relative:page;z-index:-423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Description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11.842445pt;width:17.29514pt;height:12.98pt;mso-position-horizontal-relative:page;mso-position-vertical-relative:page;z-index:-423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6522pt;margin-top:111.842445pt;width:116.883743pt;height:12.98pt;mso-position-horizontal-relative:page;mso-position-vertical-relative:page;z-index:-423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135.482391pt;width:26.46893pt;height:12.98pt;mso-position-horizontal-relative:page;mso-position-vertical-relative:page;z-index:-422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135.482391pt;width:41.728934pt;height:12.98pt;mso-position-horizontal-relative:page;mso-position-vertical-relative:page;z-index:-422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Climate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48.022644pt;width:485.057424pt;height:101.53919pt;mso-position-horizontal-relative:page;mso-position-vertical-relative:page;z-index:-422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zone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experiences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rainfall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diurnal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temperature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fluc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uations.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2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rainfalls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Mereenie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285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respectively,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rainfall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summer.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Temperatures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freezing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winter,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frosts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egularly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months.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Average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evaporation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exceeds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average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rainfall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1000%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average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year.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evaporation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3066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directi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seasonal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255.301636pt;width:26.46893pt;height:12.98pt;mso-position-horizontal-relative:page;mso-position-vertical-relative:page;z-index:-422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255.301636pt;width:46.05286pt;height:12.98pt;mso-position-horizontal-relative:page;mso-position-vertical-relative:page;z-index:-422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Geolo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67.901184pt;width:480.202069pt;height:114.13874pt;mso-position-horizontal-relative:page;mso-position-vertical-relative:page;z-index:-422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eastern,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east-west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trending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structural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depression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extending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approximately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-1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207,000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km²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9100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Proterozoic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Palaeozoic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sediments.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Arun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Musgrave-M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complex,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ranite,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gneiss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amphibolite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quartzite.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257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Geologically,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resistant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strike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ridg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sistant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siltston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perficial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Hydrocarbons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sandston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depths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1200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1500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387.779724pt;width:26.47442pt;height:12.98pt;mso-position-horizontal-relative:page;mso-position-vertical-relative:page;z-index:-422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340pt;margin-top:387.779724pt;width:28.2971pt;height:12.98pt;mso-position-horizontal-relative:page;mso-position-vertical-relative:page;z-index:-422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Soils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00.379272pt;width:484.922381pt;height:38.239490pt;mso-position-horizontal-relative:page;mso-position-vertical-relative:page;z-index:-422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tenosols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rugged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(DLRM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2013a).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Smaller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pockets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Calcarosols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Sodosols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present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444.358582pt;width:26.50736pt;height:12.98pt;mso-position-horizontal-relative:page;mso-position-vertical-relative:page;z-index:-422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109268pt;margin-top:444.358582pt;width:56.391628pt;height:12.98pt;mso-position-horizontal-relative:page;mso-position-vertical-relative:page;z-index:-421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rolo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56.95813pt;width:486.761532pt;height:63.55937pt;mso-position-horizontal-relative:page;mso-position-vertical-relative:page;z-index:-42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catchments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towards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Eyre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rivers,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ephemeral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turbi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52" w:lineRule="exact"/>
                    <w:ind w:left="20" w:right="36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ssociat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Finke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utaries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feeder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rivers.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526.257263pt;width:26.47442pt;height:12.98pt;mso-position-horizontal-relative:page;mso-position-vertical-relative:page;z-index:-42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3.1.1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340pt;margin-top:526.257263pt;width:56.426763pt;height:12.98pt;mso-position-horizontal-relative:page;mso-position-vertical-relative:page;z-index:-42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38.856812pt;width:487.289671pt;height:50.89943pt;mso-position-horizontal-relative:page;mso-position-vertical-relative:page;z-index:-421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groundwater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support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ecialised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53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landform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2800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squ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kilometres.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01.555908pt;width:17.291846pt;height:12.98pt;mso-position-horizontal-relative:page;mso-position-vertical-relative:page;z-index:-42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3226pt;margin-top:601.555908pt;width:124.853027pt;height:12.98pt;mso-position-horizontal-relative:page;mso-position-vertical-relative:page;z-index:-421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Biological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625.135498pt;width:26.46893pt;height:12.98pt;mso-position-horizontal-relative:page;mso-position-vertical-relative:page;z-index:-421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3.2.1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625.135498pt;width:150.529760pt;height:12.98pt;mso-position-horizontal-relative:page;mso-position-vertical-relative:page;z-index:-421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Bioregions,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Flora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Fauna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37.735046pt;width:486.950388pt;height:114.19913pt;mso-position-horizontal-relative:page;mso-position-vertical-relative:page;z-index:-421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49%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(658,000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km).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MacDonnell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Great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Simpson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Strzelecki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unefields,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nke,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Channel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Country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gions,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Sturt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Plateau,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Mitchell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Downs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Davenp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Murchison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55%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freehold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6%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pastoral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cattle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grazed.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accounting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hortic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important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bregion.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Current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36%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Indigen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209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208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20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20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20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204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203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202" type="#_x0000_t75">
            <v:imagedata r:id="rId3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20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207pt;margin-top:77.642448pt;width:488.638864pt;height:492.9785pt;mso-position-horizontal-relative:page;mso-position-vertical-relative:page;z-index:-42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Simpson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Strzelecki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unefields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west.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3.2.1.1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Simpson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Strzelecki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Dunefields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7" w:after="0" w:line="252" w:lineRule="exact"/>
                    <w:ind w:left="20" w:right="4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Simpson-Strzelecki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Dunefields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297,227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  <w:position w:val="1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extends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southeast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nor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heast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small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both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Qld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NSW.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54" w:lineRule="exact"/>
                    <w:ind w:left="20" w:right="14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ntinental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nefields,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huge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clockwise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whorl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ralia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Woodland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ligulat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ulga,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needl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Hakea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leucoptera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whitewood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Atalaya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hemiglauc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beefwood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Grevillea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striata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understorey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shrubland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Cassia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Eremophila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Dodonae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Mitchell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40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temporary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canegrass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Glyceria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lignum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ehlenbeckia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cunningh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between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31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dplains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pport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sandhill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wattle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lig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lat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turpentine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ophila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sturti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mulga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rosewood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Heterodendr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oleifoliu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whitewood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Atalaya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hemiglauc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Eragrostis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stralasica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occasional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Callitris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ucophyll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cassia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emophila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Lignum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ehlenbeckia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cunningh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Eucalyptus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largifloren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Eucalyptus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aldule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margins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freshwater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claypans.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clays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Cobham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along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prickly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wattle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ctoriae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chenopods.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Atrip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cari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bluebush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Maireana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pyr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idat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Astrebla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scatte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mulga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tablel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downs.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Bimble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Eucalyptus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populne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western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bloodwood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Eucalyptus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inalis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ironwood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excels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mulga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3.2.1.2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Finke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  <w:position w:val="-1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" w:after="0" w:line="254" w:lineRule="exact"/>
                    <w:ind w:left="20" w:right="2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Finke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73,800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  <w:position w:val="1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types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plains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dissect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plands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valleys,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some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major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rivers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(Finke,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Hugh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Palmer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rivers).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dominated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mulga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taki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different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rms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different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typ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mulga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made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Senna,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Eremo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position w:val="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hila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position w:val="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ophila,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desola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freeelingii,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  <w:i/>
                      <w:position w:val="0"/>
                    </w:rPr>
                    <w:t>gil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99"/>
                      <w:i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  <w:i/>
                      <w:position w:val="0"/>
                    </w:rPr>
                    <w:t>sii,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  <w:i/>
                      <w:position w:val="0"/>
                    </w:rPr>
                    <w:t>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pea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a,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  <w:position w:val="0"/>
                    </w:rPr>
                    <w:t>tetregonphylla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bioregion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includes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calypt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odland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tussock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hummock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grass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unders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orey,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woodland,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hummock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grassland,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chenopod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  <w:t>shrubland,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plains.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dominant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chenopods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bluebush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Maireana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astrorich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ltbush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Atrip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cari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81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Despite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wildlife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variety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mamma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reptiles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birds.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1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mobility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animals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extensive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together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potential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low.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024pt;margin-top:576.360718pt;width:26.46893pt;height:12.98pt;mso-position-horizontal-relative:page;mso-position-vertical-relative:page;z-index:-41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3.2.2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053pt;margin-top:576.360718pt;width:157.228657pt;height:12.98pt;mso-position-horizontal-relative:page;mso-position-vertical-relative:page;z-index:-41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Socio-economic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207pt;margin-top:588.960327pt;width:487.538916pt;height:126.79868pt;mso-position-horizontal-relative:page;mso-position-vertical-relative:page;z-index:-41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broad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indigenous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European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histo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17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nservation,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tourism,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pastoral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population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creased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tourist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numbers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consisten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remains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undeveloped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infrastructure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Tourism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Yul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continue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destinati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pplies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Additi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discoveries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supply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future.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rbon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dioxide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polluting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fuel,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therefore,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continued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prefer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greenhouse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207pt;margin-top:727.558655pt;width:17.288552pt;height:12.98pt;mso-position-horizontal-relative:page;mso-position-vertical-relative:page;z-index:-41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9144pt;margin-top:727.558655pt;width:212.863221pt;height:12.98pt;mso-position-horizontal-relative:page;mso-position-vertical-relative:page;z-index:-41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Sensitivities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024pt;margin-top:751.138184pt;width:26.45795pt;height:12.98pt;mso-position-horizontal-relative:page;mso-position-vertical-relative:page;z-index:-41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59067pt;margin-top:751.138184pt;width:119.395967pt;height:12.98pt;mso-position-horizontal-relative:page;mso-position-vertical-relative:page;z-index:-419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19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19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66638pt;margin-top:797.193359pt;width:6.43688pt;height:9.98pt;mso-position-horizontal-relative:page;mso-position-vertical-relative:page;z-index:-419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1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1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187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186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185" type="#_x0000_t75">
            <v:imagedata r:id="rId3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18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7.642448pt;width:486.268531pt;height:202.69793pt;mso-position-horizontal-relative:page;mso-position-vertical-relative:page;z-index:-418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Binding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values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sensi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aspects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25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ocedure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obligations,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93,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Indigenous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Agreement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97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Indigenous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Agreement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No.s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112,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118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125,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contribute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obtain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issued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Certificate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(SSCC)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commenc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eparation.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SSCC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serves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interfe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Aboriginal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field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Team.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SSCC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Aboriginal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stakeholde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99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administered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5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SSCC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approval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conditio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specified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endorsed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CLC.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Register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(National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(DSEWPaC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2013a)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Register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(DLPE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286.08017pt;width:26.46344pt;height:12.98pt;mso-position-horizontal-relative:page;mso-position-vertical-relative:page;z-index:-41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5353pt;margin-top:286.08017pt;width:173.728305pt;height:12.98pt;mso-position-horizontal-relative:page;mso-position-vertical-relative:page;z-index:-418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Protected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Conservation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98.679718pt;width:466.003841pt;height:25.63994pt;mso-position-horizontal-relative:page;mso-position-vertical-relative:page;z-index:-41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24.002441pt;width:239.800452pt;height:88.82pt;mso-position-horizontal-relative:page;mso-position-vertical-relative:page;z-index:-417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Chamber’s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Pillar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Histor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Acacia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peuc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Conserv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Henbury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teorites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Rainbow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Illamurta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Ewaninga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Carvings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Owen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Reserve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24.784058pt;width:6.58916pt;height:87.86pt;mso-position-horizontal-relative:page;mso-position-vertical-relative:page;z-index:-4178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412.50238pt;width:282.704809pt;height:12.98pt;mso-position-horizontal-relative:page;mso-position-vertical-relative:page;z-index:-41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431.222198pt;width:26.47991pt;height:12.98pt;mso-position-horizontal-relative:page;mso-position-vertical-relative:page;z-index:-417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82916pt;margin-top:431.222198pt;width:149.354900pt;height:12.98pt;mso-position-horizontal-relative:page;mso-position-vertical-relative:page;z-index:-417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Threatened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Flora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Fauna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443.821747pt;width:488.590801pt;height:152.11856pt;mso-position-horizontal-relative:page;mso-position-vertical-relative:page;z-index:-41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threat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2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threatened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nationally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hreatened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Bednall's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Snail,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Critically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Endangered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severely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threatened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migratory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international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agreements.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search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Enviro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Bi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diversi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Conservation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1999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(EPBC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Act)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Matters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2013b)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birds,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mammals,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reptil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migr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birds)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23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scale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footprint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Matters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relating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significantly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40909pt;margin-top:601.680115pt;width:26.46344pt;height:12.98pt;mso-position-horizontal-relative:page;mso-position-vertical-relative:page;z-index:-41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6452pt;margin-top:601.680115pt;width:98.561417pt;height:12.98pt;mso-position-horizontal-relative:page;mso-position-vertical-relative:page;z-index:-41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Significant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Habitat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1091pt;margin-top:614.279663pt;width:486.79008pt;height:76.219310pt;mso-position-horizontal-relative:page;mso-position-vertical-relative:page;z-index:-41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EPBC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matters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search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important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wetland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Karinga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Palaeodrai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example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series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discharge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hydrological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character,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desert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isodic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15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nificant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(DLRM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2013a).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habitat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nsistent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wides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Bioregion.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40909pt;margin-top:708.838318pt;width:26.46893pt;height:12.98pt;mso-position-horizontal-relative:page;mso-position-vertical-relative:page;z-index:-41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193pt;margin-top:708.838318pt;width:64.958223pt;height:12.98pt;mso-position-horizontal-relative:page;mso-position-vertical-relative:page;z-index:-41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Regime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1091pt;margin-top:721.437866pt;width:466.11364pt;height:25.63994pt;mso-position-horizontal-relative:page;mso-position-vertical-relative:page;z-index:-41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Aboriginal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eople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traditionally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hunting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gathering.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patterns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centr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pastoralism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16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16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416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16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1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4162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4161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160" type="#_x0000_t75">
            <v:imagedata r:id="rId3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159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7.642448pt;width:464.208611pt;height:25.63994pt;mso-position-horizontal-relative:page;mso-position-vertical-relative:page;z-index:-415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brought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approaches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regarding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resul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fewer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larger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initia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warmer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109.022186pt;width:26.46344pt;height:12.98pt;mso-position-horizontal-relative:page;mso-position-vertical-relative:page;z-index:-415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3.3.6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5353pt;margin-top:109.022186pt;width:159.668414pt;height:12.98pt;mso-position-horizontal-relative:page;mso-position-vertical-relative:page;z-index:-415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Plant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21.621735pt;width:482.469451pt;height:101.47880pt;mso-position-horizontal-relative:page;mso-position-vertical-relative:page;z-index:-415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issue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5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Amadeus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WoNS),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declared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additional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declared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(DLRM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2013b).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Thirteen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uced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problem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considered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relatively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free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result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equipment.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Therefore,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222.78244pt;width:447.64528pt;height:50.96pt;mso-position-horizontal-relative:page;mso-position-vertical-relative:page;z-index:-415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relevant,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strategies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developed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equipment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washed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known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authorities;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measures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uired.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23.564072pt;width:6.58916pt;height:12.02pt;mso-position-horizontal-relative:page;mso-position-vertical-relative:page;z-index:-415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48.883972pt;width:6.58916pt;height:24.6801pt;mso-position-horizontal-relative:page;mso-position-vertical-relative:page;z-index:-4152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273.362pt;width:430.591143pt;height:12.98pt;mso-position-horizontal-relative:page;mso-position-vertical-relative:page;z-index:-41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animals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pigs,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camels.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98.471497pt;width:9.772880pt;height:15.98pt;mso-position-horizontal-relative:page;mso-position-vertical-relative:page;z-index:-415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4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4368pt;margin-top:298.471497pt;width:425.862424pt;height:15.98pt;mso-position-horizontal-relative:page;mso-position-vertical-relative:page;z-index:-414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Impacts,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Description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32.102448pt;width:488.083519pt;height:88.87925pt;mso-position-horizontal-relative:page;mso-position-vertical-relative:page;z-index:-414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refers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zards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(physical,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gical,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socio-econ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mic)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defined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specifi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eriod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Petrole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2011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(NT),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Schedule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Onshore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Petrole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Exploration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Production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Requirements,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2012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Envir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Plan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(EP)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Requir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Guideline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evaluated.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application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26.721497pt;width:17.288552pt;height:12.98pt;mso-position-horizontal-relative:page;mso-position-vertical-relative:page;z-index:-41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4.1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993pt;margin-top:426.721497pt;width:350.39761pt;height:12.98pt;mso-position-horizontal-relative:page;mso-position-vertical-relative:page;z-index:-41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Hazard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Identification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49.3414pt;width:485.092559pt;height:76.2797pt;mso-position-horizontal-relative:page;mso-position-vertical-relative:page;z-index:-41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75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Identifica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describes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methodology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described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EHSMS09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AS/NZ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31000,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depicted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1302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aligns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uired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Environ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Plan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(EP)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40" w:lineRule="auto"/>
                    <w:ind w:left="20" w:right="7207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Requir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Guideline.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14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14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414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414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1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089985pt;margin-top:76.569969pt;width:491.14003pt;height:333.43003pt;mso-position-horizontal-relative:page;mso-position-vertical-relative:page;z-index:-4139" coordorigin="1042,1531" coordsize="9823,6669">
            <v:group style="position:absolute;left:1050;top:1540;width:9806;height:2" coordorigin="1050,1540" coordsize="9806,2">
              <v:shape style="position:absolute;left:1050;top:1540;width:9806;height:2" coordorigin="1050,1540" coordsize="9806,0" path="m1050,1540l10856,1540e" filled="f" stroked="t" strokeweight=".82003pt" strokecolor="#000000">
                <v:path arrowok="t"/>
              </v:shape>
              <v:shape style="position:absolute;left:2819;top:1578;width:6299;height:6596" type="#_x0000_t75">
                <v:imagedata r:id="rId38" o:title=""/>
              </v:shape>
            </v:group>
            <v:group style="position:absolute;left:2803;top:1562;width:6330;height:6628" coordorigin="2803,1562" coordsize="6330,6628">
              <v:shape style="position:absolute;left:2803;top:1562;width:6330;height:6628" coordorigin="2803,1562" coordsize="6330,6628" path="m9133,1562l2803,1562,2803,8190,9133,8190,9133,8182,2819,8182,2812,8174,2819,8174,2819,1578,2812,1578,2819,1570,9133,1570,9133,1562e" filled="t" fillcolor="#000000" stroked="f">
                <v:path arrowok="t"/>
                <v:fill/>
              </v:shape>
            </v:group>
            <v:group style="position:absolute;left:2812;top:8174;width:7;height:7" coordorigin="2812,8174" coordsize="7,7">
              <v:shape style="position:absolute;left:2812;top:8174;width:7;height:7" coordorigin="2812,8174" coordsize="7,7" path="m2819,8174l2812,8174,2819,8182,2819,8174e" filled="t" fillcolor="#000000" stroked="f">
                <v:path arrowok="t"/>
                <v:fill/>
              </v:shape>
            </v:group>
            <v:group style="position:absolute;left:2819;top:8178;width:6299;height:2" coordorigin="2819,8178" coordsize="6299,2">
              <v:shape style="position:absolute;left:2819;top:8178;width:6299;height:2" coordorigin="2819,8178" coordsize="6299,0" path="m2819,8178l9118,8178e" filled="f" stroked="t" strokeweight=".46pt" strokecolor="#000000">
                <v:path arrowok="t"/>
              </v:shape>
            </v:group>
            <v:group style="position:absolute;left:9118;top:1570;width:2;height:6612" coordorigin="9118,1570" coordsize="2,6612">
              <v:shape style="position:absolute;left:9118;top:1570;width:2;height:6612" coordorigin="9118,1570" coordsize="0,6612" path="m9118,1570l9118,8182e" filled="f" stroked="t" strokeweight=".1pt" strokecolor="#000000">
                <v:path arrowok="t"/>
              </v:shape>
            </v:group>
            <v:group style="position:absolute;left:9118;top:8174;width:16;height:7" coordorigin="9118,8174" coordsize="16,7">
              <v:shape style="position:absolute;left:9118;top:8174;width:16;height:7" coordorigin="9118,8174" coordsize="16,7" path="m9133,8174l9126,8174,9118,8182,9133,8182,9133,8174e" filled="t" fillcolor="#000000" stroked="f">
                <v:path arrowok="t"/>
                <v:fill/>
              </v:shape>
            </v:group>
            <v:group style="position:absolute;left:2812;top:1570;width:7;height:8" coordorigin="2812,1570" coordsize="7,8">
              <v:shape style="position:absolute;left:2812;top:1570;width:7;height:8" coordorigin="2812,1570" coordsize="7,8" path="m2819,1570l2812,1578,2819,1578,2819,1570e" filled="t" fillcolor="#000000" stroked="f">
                <v:path arrowok="t"/>
                <v:fill/>
              </v:shape>
            </v:group>
            <v:group style="position:absolute;left:2819;top:1574;width:6299;height:2" coordorigin="2819,1574" coordsize="6299,2">
              <v:shape style="position:absolute;left:2819;top:1574;width:6299;height:2" coordorigin="2819,1574" coordsize="6299,0" path="m2819,1574l9118,1574e" filled="f" stroked="t" strokeweight=".52pt" strokecolor="#000000">
                <v:path arrowok="t"/>
              </v:shape>
            </v:group>
            <v:group style="position:absolute;left:9118;top:1570;width:16;height:8" coordorigin="9118,1570" coordsize="16,8">
              <v:shape style="position:absolute;left:9118;top:1570;width:16;height:8" coordorigin="9118,1570" coordsize="16,8" path="m9133,1570l9118,1570,9126,1578,9133,1578,9133,1570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5pt;margin-top:792.900024pt;width:490.32pt;height:.1pt;mso-position-horizontal-relative:page;mso-position-vertical-relative:page;z-index:-4138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137" type="#_x0000_t75">
            <v:imagedata r:id="rId39" o:title=""/>
          </v:shape>
        </w:pict>
      </w:r>
      <w:r>
        <w:rPr/>
        <w:pict>
          <v:group style="position:absolute;margin-left:47.55999pt;margin-top:698.589966pt;width:500.19998pt;height:67.300025pt;mso-position-horizontal-relative:page;mso-position-vertical-relative:page;z-index:-4136" coordorigin="951,13972" coordsize="10004,1346">
            <v:group style="position:absolute;left:982;top:13992;width:1510;height:534" coordorigin="982,13992" coordsize="1510,534">
              <v:shape style="position:absolute;left:982;top:13992;width:1510;height:534" coordorigin="982,13992" coordsize="1510,534" path="m982,14526l2491,14526,2491,14320,1080,14320,1080,13992,982,13992,982,14526e" filled="t" fillcolor="#4F82BD" stroked="f">
                <v:path arrowok="t"/>
                <v:fill/>
              </v:shape>
              <v:shape style="position:absolute;left:982;top:13992;width:1510;height:534" coordorigin="982,13992" coordsize="1510,534" path="m2491,13992l2393,13992,2393,14320,2491,14320,2491,13992e" filled="t" fillcolor="#4F82BD" stroked="f">
                <v:path arrowok="t"/>
                <v:fill/>
              </v:shape>
            </v:group>
            <v:group style="position:absolute;left:1080;top:13992;width:1313;height:328" coordorigin="1080,13992" coordsize="1313,328">
              <v:shape style="position:absolute;left:1080;top:13992;width:1313;height:328" coordorigin="1080,13992" coordsize="1313,328" path="m1080,14320l2393,14320,2393,13992,1080,13992,1080,14320e" filled="t" fillcolor="#4F82BD" stroked="f">
                <v:path arrowok="t"/>
                <v:fill/>
              </v:shape>
            </v:group>
            <v:group style="position:absolute;left:2501;top:13992;width:1433;height:534" coordorigin="2501,13992" coordsize="1433,534">
              <v:shape style="position:absolute;left:2501;top:13992;width:1433;height:534" coordorigin="2501,13992" coordsize="1433,534" path="m2501,14526l3934,14526,3934,14320,2609,14320,2609,13992,2501,13992,2501,14526e" filled="t" fillcolor="#4F82BD" stroked="f">
                <v:path arrowok="t"/>
                <v:fill/>
              </v:shape>
              <v:shape style="position:absolute;left:2501;top:13992;width:1433;height:534" coordorigin="2501,13992" coordsize="1433,534" path="m3934,13992l3826,13992,3826,14320,3934,14320,3934,13992e" filled="t" fillcolor="#4F82BD" stroked="f">
                <v:path arrowok="t"/>
                <v:fill/>
              </v:shape>
            </v:group>
            <v:group style="position:absolute;left:2609;top:13992;width:1217;height:328" coordorigin="2609,13992" coordsize="1217,328">
              <v:shape style="position:absolute;left:2609;top:13992;width:1217;height:328" coordorigin="2609,13992" coordsize="1217,328" path="m2609,14320l3826,14320,3826,13992,2609,13992,2609,14320e" filled="t" fillcolor="#4F82BD" stroked="f">
                <v:path arrowok="t"/>
                <v:fill/>
              </v:shape>
            </v:group>
            <v:group style="position:absolute;left:3944;top:13992;width:3432;height:534" coordorigin="3944,13992" coordsize="3432,534">
              <v:shape style="position:absolute;left:3944;top:13992;width:3432;height:534" coordorigin="3944,13992" coordsize="3432,534" path="m3944,14526l7376,14526,7376,14320,4042,14320,4042,13992,3944,13992,3944,14526e" filled="t" fillcolor="#4F82BD" stroked="f">
                <v:path arrowok="t"/>
                <v:fill/>
              </v:shape>
              <v:shape style="position:absolute;left:3944;top:13992;width:3432;height:534" coordorigin="3944,13992" coordsize="3432,534" path="m7376,13992l7279,13992,7279,14320,7376,14320,7376,13992e" filled="t" fillcolor="#4F82BD" stroked="f">
                <v:path arrowok="t"/>
                <v:fill/>
              </v:shape>
            </v:group>
            <v:group style="position:absolute;left:4042;top:13992;width:3238;height:328" coordorigin="4042,13992" coordsize="3238,328">
              <v:shape style="position:absolute;left:4042;top:13992;width:3238;height:328" coordorigin="4042,13992" coordsize="3238,328" path="m4042,14320l7279,14320,7279,13992,4042,13992,4042,14320e" filled="t" fillcolor="#4F82BD" stroked="f">
                <v:path arrowok="t"/>
                <v:fill/>
              </v:shape>
            </v:group>
            <v:group style="position:absolute;left:7387;top:13992;width:1174;height:534" coordorigin="7387,13992" coordsize="1174,534">
              <v:shape style="position:absolute;left:7387;top:13992;width:1174;height:534" coordorigin="7387,13992" coordsize="1174,534" path="m7387,14526l8561,14526,8561,14320,7495,14320,7495,13992,7387,13992,7387,14526e" filled="t" fillcolor="#4F82BD" stroked="f">
                <v:path arrowok="t"/>
                <v:fill/>
              </v:shape>
              <v:shape style="position:absolute;left:7387;top:13992;width:1174;height:534" coordorigin="7387,13992" coordsize="1174,534" path="m8561,13992l8453,13992,8453,14320,8561,14320,8561,13992e" filled="t" fillcolor="#4F82BD" stroked="f">
                <v:path arrowok="t"/>
                <v:fill/>
              </v:shape>
            </v:group>
            <v:group style="position:absolute;left:7495;top:13992;width:958;height:328" coordorigin="7495,13992" coordsize="958,328">
              <v:shape style="position:absolute;left:7495;top:13992;width:958;height:328" coordorigin="7495,13992" coordsize="958,328" path="m7495,14320l8453,14320,8453,13992,7495,13992,7495,14320e" filled="t" fillcolor="#4F82BD" stroked="f">
                <v:path arrowok="t"/>
                <v:fill/>
              </v:shape>
            </v:group>
            <v:group style="position:absolute;left:8572;top:13992;width:1283;height:534" coordorigin="8572,13992" coordsize="1283,534">
              <v:shape style="position:absolute;left:8572;top:13992;width:1283;height:534" coordorigin="8572,13992" coordsize="1283,534" path="m8572,14526l9854,14526,9854,14320,8669,14320,8669,13992,8572,13992,8572,14526e" filled="t" fillcolor="#4F82BD" stroked="f">
                <v:path arrowok="t"/>
                <v:fill/>
              </v:shape>
              <v:shape style="position:absolute;left:8572;top:13992;width:1283;height:534" coordorigin="8572,13992" coordsize="1283,534" path="m9854,13992l9756,13992,9756,14320,9854,14320,9854,13992e" filled="t" fillcolor="#4F82BD" stroked="f">
                <v:path arrowok="t"/>
                <v:fill/>
              </v:shape>
            </v:group>
            <v:group style="position:absolute;left:8669;top:13992;width:1087;height:328" coordorigin="8669,13992" coordsize="1087,328">
              <v:shape style="position:absolute;left:8669;top:13992;width:1087;height:328" coordorigin="8669,13992" coordsize="1087,328" path="m8669,14320l9756,14320,9756,13992,8669,13992,8669,14320e" filled="t" fillcolor="#4F82BD" stroked="f">
                <v:path arrowok="t"/>
                <v:fill/>
              </v:shape>
            </v:group>
            <v:group style="position:absolute;left:9864;top:13992;width:1060;height:534" coordorigin="9864,13992" coordsize="1060,534">
              <v:shape style="position:absolute;left:9864;top:13992;width:1060;height:534" coordorigin="9864,13992" coordsize="1060,534" path="m9972,13992l9864,13992,9864,14526,9972,14526,9972,13992e" filled="t" fillcolor="#4F82BD" stroked="f">
                <v:path arrowok="t"/>
                <v:fill/>
              </v:shape>
              <v:shape style="position:absolute;left:9864;top:13992;width:1060;height:534" coordorigin="9864,13992" coordsize="1060,534" path="m10924,13992l10826,13992,10826,14526,10924,14526,10924,13992e" filled="t" fillcolor="#4F82BD" stroked="f">
                <v:path arrowok="t"/>
                <v:fill/>
              </v:shape>
            </v:group>
            <v:group style="position:absolute;left:9972;top:13992;width:854;height:268" coordorigin="9972,13992" coordsize="854,268">
              <v:shape style="position:absolute;left:9972;top:13992;width:854;height:268" coordorigin="9972,13992" coordsize="854,268" path="m9972,14260l10826,14260,10826,13992,9972,13992,9972,14260e" filled="t" fillcolor="#4F82BD" stroked="f">
                <v:path arrowok="t"/>
                <v:fill/>
              </v:shape>
            </v:group>
            <v:group style="position:absolute;left:9972;top:14260;width:854;height:266" coordorigin="9972,14260" coordsize="854,266">
              <v:shape style="position:absolute;left:9972;top:14260;width:854;height:266" coordorigin="9972,14260" coordsize="854,266" path="m9972,14526l10826,14526,10826,14260,9972,14260,9972,14526e" filled="t" fillcolor="#4F82BD" stroked="f">
                <v:path arrowok="t"/>
                <v:fill/>
              </v:shape>
            </v:group>
            <v:group style="position:absolute;left:962;top:13983;width:9982;height:2" coordorigin="962,13983" coordsize="9982,2">
              <v:shape style="position:absolute;left:962;top:13983;width:9982;height:2" coordorigin="962,13983" coordsize="9982,0" path="m962,13983l10944,13983e" filled="f" stroked="t" strokeweight="1.12002pt" strokecolor="#4F82BD">
                <v:path arrowok="t"/>
              </v:shape>
            </v:group>
            <v:group style="position:absolute;left:982;top:13993;width:9943;height:2" coordorigin="982,13993" coordsize="9943,2">
              <v:shape style="position:absolute;left:982;top:13993;width:9943;height:2" coordorigin="982,13993" coordsize="9943,0" path="m982,13993l10925,13993e" filled="f" stroked="t" strokeweight=".159998pt" strokecolor="#4F82BD">
                <v:path arrowok="t"/>
              </v:shape>
            </v:group>
            <v:group style="position:absolute;left:972;top:13993;width:2;height:1295" coordorigin="972,13993" coordsize="2,1295">
              <v:shape style="position:absolute;left:972;top:13993;width:2;height:1295" coordorigin="972,13993" coordsize="0,1295" path="m972,13993l972,15288e" filled="f" stroked="t" strokeweight="1.060010pt" strokecolor="#4F82BD">
                <v:path arrowok="t"/>
              </v:shape>
            </v:group>
            <v:group style="position:absolute;left:2501;top:13993;width:2;height:1295" coordorigin="2501,13993" coordsize="2,1295">
              <v:shape style="position:absolute;left:2501;top:13993;width:2;height:1295" coordorigin="2501,13993" coordsize="0,1295" path="m2501,13993l2501,15288e" filled="f" stroked="t" strokeweight="1.060010pt" strokecolor="#4F82BD">
                <v:path arrowok="t"/>
              </v:shape>
            </v:group>
            <v:group style="position:absolute;left:3934;top:13993;width:2;height:1314" coordorigin="3934,13993" coordsize="2,1314">
              <v:shape style="position:absolute;left:3934;top:13993;width:2;height:1314" coordorigin="3934,13993" coordsize="0,1314" path="m3934,13993l3934,15307e" filled="f" stroked="t" strokeweight="1.060010pt" strokecolor="#4F82BD">
                <v:path arrowok="t"/>
              </v:shape>
            </v:group>
            <v:group style="position:absolute;left:7387;top:13993;width:2;height:1314" coordorigin="7387,13993" coordsize="2,1314">
              <v:shape style="position:absolute;left:7387;top:13993;width:2;height:1314" coordorigin="7387,13993" coordsize="0,1314" path="m7387,13993l7387,15307e" filled="f" stroked="t" strokeweight="1.05999pt" strokecolor="#4F82BD">
                <v:path arrowok="t"/>
              </v:shape>
            </v:group>
            <v:group style="position:absolute;left:8561;top:13993;width:2;height:1314" coordorigin="8561,13993" coordsize="2,1314">
              <v:shape style="position:absolute;left:8561;top:13993;width:2;height:1314" coordorigin="8561,13993" coordsize="0,1314" path="m8561,13993l8561,15307e" filled="f" stroked="t" strokeweight="1.05999pt" strokecolor="#4F82BD">
                <v:path arrowok="t"/>
              </v:shape>
            </v:group>
            <v:group style="position:absolute;left:9864;top:13993;width:2;height:1314" coordorigin="9864,13993" coordsize="2,1314">
              <v:shape style="position:absolute;left:9864;top:13993;width:2;height:1314" coordorigin="9864,13993" coordsize="0,1314" path="m9864,13993l9864,15307e" filled="f" stroked="t" strokeweight="1.05999pt" strokecolor="#4F82BD">
                <v:path arrowok="t"/>
              </v:shape>
            </v:group>
            <v:group style="position:absolute;left:10934;top:13993;width:2;height:1314" coordorigin="10934,13993" coordsize="2,1314">
              <v:shape style="position:absolute;left:10934;top:13993;width:2;height:1314" coordorigin="10934,13993" coordsize="0,1314" path="m10934,13993l10934,15307e" filled="f" stroked="t" strokeweight="1.05996pt" strokecolor="#4F82BD">
                <v:path arrowok="t"/>
              </v:shape>
            </v:group>
            <v:group style="position:absolute;left:9864;top:14546;width:1060;height:740" coordorigin="9864,14546" coordsize="1060,740">
              <v:shape style="position:absolute;left:9864;top:14546;width:1060;height:740" coordorigin="9864,14546" coordsize="1060,740" path="m9864,15287l10924,15287,10924,14873,9972,14873,9972,14546,9864,14546,9864,15287e" filled="t" fillcolor="#00FFFF" stroked="f">
                <v:path arrowok="t"/>
                <v:fill/>
              </v:shape>
              <v:shape style="position:absolute;left:9864;top:14546;width:1060;height:740" coordorigin="9864,14546" coordsize="1060,740" path="m10924,14546l10826,14546,10826,14873,10924,14873,10924,14546e" filled="t" fillcolor="#00FFFF" stroked="f">
                <v:path arrowok="t"/>
                <v:fill/>
              </v:shape>
            </v:group>
            <v:group style="position:absolute;left:9972;top:14546;width:854;height:326" coordorigin="9972,14546" coordsize="854,326">
              <v:shape style="position:absolute;left:9972;top:14546;width:854;height:326" coordorigin="9972,14546" coordsize="854,326" path="m9972,14873l10826,14873,10826,14546,9972,14546,9972,14873e" filled="t" fillcolor="#00FFFF" stroked="f">
                <v:path arrowok="t"/>
                <v:fill/>
              </v:shape>
            </v:group>
            <v:group style="position:absolute;left:962;top:14536;width:9982;height:2" coordorigin="962,14536" coordsize="9982,2">
              <v:shape style="position:absolute;left:962;top:14536;width:9982;height:2" coordorigin="962,14536" coordsize="9982,0" path="m962,14536l10944,14536e" filled="f" stroked="t" strokeweight="1.12002pt" strokecolor="#4F82BD">
                <v:path arrowok="t"/>
              </v:shape>
            </v:group>
            <v:group style="position:absolute;left:9874;top:14546;width:1051;height:2" coordorigin="9874,14546" coordsize="1051,2">
              <v:shape style="position:absolute;left:9874;top:14546;width:1051;height:2" coordorigin="9874,14546" coordsize="1051,0" path="m9874,14546l10925,14546e" filled="f" stroked="t" strokeweight=".159998pt" strokecolor="#00FFFF">
                <v:path arrowok="t"/>
              </v:shape>
            </v:group>
            <v:group style="position:absolute;left:3924;top:15298;width:7020;height:2" coordorigin="3924,15298" coordsize="7020,2">
              <v:shape style="position:absolute;left:3924;top:15298;width:7020;height:2" coordorigin="3924,15298" coordsize="7020,0" path="m3924,15298l10944,15298e" filled="f" stroked="t" strokeweight="1.05999pt" strokecolor="#4F82BD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13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9.820221pt;margin-top:419.82254pt;width:195.615837pt;height:12.98pt;mso-position-horizontal-relative:page;mso-position-vertical-relative:page;z-index:-413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tabs>
                      <w:tab w:pos="114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Figure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0053pt;margin-top:438.483032pt;width:481.338508pt;height:114.13874pt;mso-position-horizontal-relative:page;mso-position-vertical-relative:page;z-index:-413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ALARP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monstration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8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iterative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continued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further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ranking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reasonably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reduced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ARP).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ALARP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ciple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demonstrate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involved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reducing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further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grossly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disproporti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enefit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ALARP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principle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arises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infinite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effort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empting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zero.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reasonably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64.751526pt;width:9.772880pt;height:15.98pt;mso-position-horizontal-relative:page;mso-position-vertical-relative:page;z-index:-413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5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5764pt;margin-top:564.751526pt;width:380.129649pt;height:15.98pt;mso-position-horizontal-relative:page;mso-position-vertical-relative:page;z-index:-413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Hazards,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Consequences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2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98.382446pt;width:488.60067pt;height:76.219310pt;mso-position-horizontal-relative:page;mso-position-vertical-relative:page;z-index:-413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undertaken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consequence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likeli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zard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combined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combination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likelihood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uences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consequence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dependent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receiving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However,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outcome.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540466pt;margin-top:680.341553pt;width:43.580164pt;height:12.98pt;mso-position-horizontal-relative:page;mso-position-vertical-relative:page;z-index:-412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1: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242294pt;margin-top:680.341553pt;width:287.507461pt;height:12.98pt;mso-position-horizontal-relative:page;mso-position-vertical-relative:page;z-index:-412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Summary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residual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levels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12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12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412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12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699.149963pt;width:76.44pt;height:27.66pt;mso-position-horizontal-relative:page;mso-position-vertical-relative:page;z-index:-412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47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Activi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699.149963pt;width:71.64pt;height:27.66pt;mso-position-horizontal-relative:page;mso-position-vertical-relative:page;z-index:-412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42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Haza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99.149963pt;width:172.67999pt;height:27.66pt;mso-position-horizontal-relative:page;mso-position-vertical-relative:page;z-index:-412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79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Potenti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eq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99.149963pt;width:58.68pt;height:27.66pt;mso-position-horizontal-relative:page;mso-position-vertical-relative:page;z-index:-412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262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Severi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99.149963pt;width:65.16pt;height:27.66pt;mso-position-horizontal-relative:page;mso-position-vertical-relative:page;z-index:-412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24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ood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99.149963pt;width:53.519985pt;height:27.66pt;mso-position-horizontal-relative:page;mso-position-vertical-relative:page;z-index:-411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49" w:right="13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327" w:right="308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726.809998pt;width:76.44pt;height:37.59001pt;mso-position-horizontal-relative:page;mso-position-vertical-relative:page;z-index:-4118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acce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</w:t>
                  </w:r>
                </w:p>
                <w:p>
                  <w:pPr>
                    <w:spacing w:before="0" w:after="0" w:line="205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726.809998pt;width:71.64pt;height:37.59001pt;mso-position-horizontal-relative:page;mso-position-vertical-relative:page;z-index:-4117" type="#_x0000_t202" filled="f" stroked="f">
            <v:textbox inset="0,0,0,0">
              <w:txbxContent>
                <w:p>
                  <w:pPr>
                    <w:spacing w:before="69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Earth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orks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26.809998pt;width:172.67999pt;height:38.070015pt;mso-position-horizontal-relative:page;mso-position-vertical-relative:page;z-index:-411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vegetat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habitat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26.809998pt;width:58.68pt;height:38.070015pt;mso-position-horizontal-relative:page;mso-position-vertical-relative:page;z-index:-411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26.809998pt;width:65.16pt;height:38.070015pt;mso-position-horizontal-relative:page;mso-position-vertical-relative:page;z-index:-411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26.809998pt;width:53.519985pt;height:38.070015pt;mso-position-horizontal-relative:page;mso-position-vertical-relative:page;z-index:-411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7.759987pt;width:88.44pt;height:331.320015pt;mso-position-horizontal-relative:page;mso-position-vertical-relative:page;z-index:-411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940002pt;margin-top:77.759987pt;width:314.94pt;height:331.140015pt;mso-position-horizontal-relative:page;mso-position-vertical-relative:page;z-index:-411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5.880005pt;margin-top:77.759987pt;width:86.94pt;height:331.320015pt;mso-position-horizontal-relative:page;mso-position-vertical-relative:page;z-index:-41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41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860" w:right="8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47.560001pt;margin-top:76.569969pt;width:500.19997pt;height:681.400035pt;mso-position-horizontal-relative:page;mso-position-vertical-relative:page;z-index:-4108" coordorigin="951,1531" coordsize="10004,13628">
            <v:group style="position:absolute;left:1050;top:1540;width:9806;height:2" coordorigin="1050,1540" coordsize="9806,2">
              <v:shape style="position:absolute;left:1050;top:1540;width:9806;height:2" coordorigin="1050,1540" coordsize="9806,0" path="m1050,1540l10856,1540e" filled="f" stroked="t" strokeweight=".82003pt" strokecolor="#000000">
                <v:path arrowok="t"/>
              </v:shape>
            </v:group>
            <v:group style="position:absolute;left:982;top:1567;width:1510;height:534" coordorigin="982,1567" coordsize="1510,534">
              <v:shape style="position:absolute;left:982;top:1567;width:1510;height:534" coordorigin="982,1567" coordsize="1510,534" path="m982,2101l2491,2101,2491,1894,1080,1894,1080,1567,982,1567,982,2101e" filled="t" fillcolor="#4F82BD" stroked="f">
                <v:path arrowok="t"/>
                <v:fill/>
              </v:shape>
              <v:shape style="position:absolute;left:982;top:1567;width:1510;height:534" coordorigin="982,1567" coordsize="1510,534" path="m2491,1567l2393,1567,2393,1894,2491,1894,2491,1567e" filled="t" fillcolor="#4F82BD" stroked="f">
                <v:path arrowok="t"/>
                <v:fill/>
              </v:shape>
            </v:group>
            <v:group style="position:absolute;left:1080;top:1567;width:1313;height:326" coordorigin="1080,1567" coordsize="1313,326">
              <v:shape style="position:absolute;left:1080;top:1567;width:1313;height:326" coordorigin="1080,1567" coordsize="1313,326" path="m1080,1894l2393,1894,2393,1567,1080,1567,1080,1894e" filled="t" fillcolor="#4F82BD" stroked="f">
                <v:path arrowok="t"/>
                <v:fill/>
              </v:shape>
            </v:group>
            <v:group style="position:absolute;left:2501;top:1567;width:1433;height:534" coordorigin="2501,1567" coordsize="1433,534">
              <v:shape style="position:absolute;left:2501;top:1567;width:1433;height:534" coordorigin="2501,1567" coordsize="1433,534" path="m2501,2101l3934,2101,3934,1894,2609,1894,2609,1567,2501,1567,2501,2101e" filled="t" fillcolor="#4F82BD" stroked="f">
                <v:path arrowok="t"/>
                <v:fill/>
              </v:shape>
              <v:shape style="position:absolute;left:2501;top:1567;width:1433;height:534" coordorigin="2501,1567" coordsize="1433,534" path="m3934,1567l3826,1567,3826,1894,3934,1894,3934,1567e" filled="t" fillcolor="#4F82BD" stroked="f">
                <v:path arrowok="t"/>
                <v:fill/>
              </v:shape>
            </v:group>
            <v:group style="position:absolute;left:2609;top:1567;width:1217;height:326" coordorigin="2609,1567" coordsize="1217,326">
              <v:shape style="position:absolute;left:2609;top:1567;width:1217;height:326" coordorigin="2609,1567" coordsize="1217,326" path="m2609,1894l3826,1894,3826,1567,2609,1567,2609,1894e" filled="t" fillcolor="#4F82BD" stroked="f">
                <v:path arrowok="t"/>
                <v:fill/>
              </v:shape>
            </v:group>
            <v:group style="position:absolute;left:3944;top:1567;width:3432;height:534" coordorigin="3944,1567" coordsize="3432,534">
              <v:shape style="position:absolute;left:3944;top:1567;width:3432;height:534" coordorigin="3944,1567" coordsize="3432,534" path="m3944,2101l7376,2101,7376,1894,4042,1894,4042,1567,3944,1567,3944,2101e" filled="t" fillcolor="#4F82BD" stroked="f">
                <v:path arrowok="t"/>
                <v:fill/>
              </v:shape>
              <v:shape style="position:absolute;left:3944;top:1567;width:3432;height:534" coordorigin="3944,1567" coordsize="3432,534" path="m7376,1567l7279,1567,7279,1894,7376,1894,7376,1567e" filled="t" fillcolor="#4F82BD" stroked="f">
                <v:path arrowok="t"/>
                <v:fill/>
              </v:shape>
            </v:group>
            <v:group style="position:absolute;left:4042;top:1567;width:3238;height:326" coordorigin="4042,1567" coordsize="3238,326">
              <v:shape style="position:absolute;left:4042;top:1567;width:3238;height:326" coordorigin="4042,1567" coordsize="3238,326" path="m4042,1894l7279,1894,7279,1567,4042,1567,4042,1894e" filled="t" fillcolor="#4F82BD" stroked="f">
                <v:path arrowok="t"/>
                <v:fill/>
              </v:shape>
            </v:group>
            <v:group style="position:absolute;left:7387;top:1567;width:1174;height:534" coordorigin="7387,1567" coordsize="1174,534">
              <v:shape style="position:absolute;left:7387;top:1567;width:1174;height:534" coordorigin="7387,1567" coordsize="1174,534" path="m7387,2101l8561,2101,8561,1894,7495,1894,7495,1567,7387,1567,7387,2101e" filled="t" fillcolor="#4F82BD" stroked="f">
                <v:path arrowok="t"/>
                <v:fill/>
              </v:shape>
              <v:shape style="position:absolute;left:7387;top:1567;width:1174;height:534" coordorigin="7387,1567" coordsize="1174,534" path="m8561,1567l8453,1567,8453,1894,8561,1894,8561,1567e" filled="t" fillcolor="#4F82BD" stroked="f">
                <v:path arrowok="t"/>
                <v:fill/>
              </v:shape>
            </v:group>
            <v:group style="position:absolute;left:7495;top:1567;width:958;height:326" coordorigin="7495,1567" coordsize="958,326">
              <v:shape style="position:absolute;left:7495;top:1567;width:958;height:326" coordorigin="7495,1567" coordsize="958,326" path="m7495,1894l8453,1894,8453,1567,7495,1567,7495,1894e" filled="t" fillcolor="#4F82BD" stroked="f">
                <v:path arrowok="t"/>
                <v:fill/>
              </v:shape>
            </v:group>
            <v:group style="position:absolute;left:8572;top:1567;width:1283;height:534" coordorigin="8572,1567" coordsize="1283,534">
              <v:shape style="position:absolute;left:8572;top:1567;width:1283;height:534" coordorigin="8572,1567" coordsize="1283,534" path="m8572,2101l9854,2101,9854,1894,8669,1894,8669,1567,8572,1567,8572,2101e" filled="t" fillcolor="#4F82BD" stroked="f">
                <v:path arrowok="t"/>
                <v:fill/>
              </v:shape>
              <v:shape style="position:absolute;left:8572;top:1567;width:1283;height:534" coordorigin="8572,1567" coordsize="1283,534" path="m9854,1567l9756,1567,9756,1894,9854,1894,9854,1567e" filled="t" fillcolor="#4F82BD" stroked="f">
                <v:path arrowok="t"/>
                <v:fill/>
              </v:shape>
            </v:group>
            <v:group style="position:absolute;left:8669;top:1567;width:1087;height:326" coordorigin="8669,1567" coordsize="1087,326">
              <v:shape style="position:absolute;left:8669;top:1567;width:1087;height:326" coordorigin="8669,1567" coordsize="1087,326" path="m8669,1894l9756,1894,9756,1567,8669,1567,8669,1894e" filled="t" fillcolor="#4F82BD" stroked="f">
                <v:path arrowok="t"/>
                <v:fill/>
              </v:shape>
            </v:group>
            <v:group style="position:absolute;left:9864;top:1567;width:1060;height:534" coordorigin="9864,1567" coordsize="1060,534">
              <v:shape style="position:absolute;left:9864;top:1567;width:1060;height:534" coordorigin="9864,1567" coordsize="1060,534" path="m9972,1567l9864,1567,9864,2101,9972,2101,9972,1567e" filled="t" fillcolor="#4F82BD" stroked="f">
                <v:path arrowok="t"/>
                <v:fill/>
              </v:shape>
              <v:shape style="position:absolute;left:9864;top:1567;width:1060;height:534" coordorigin="9864,1567" coordsize="1060,534" path="m10924,1567l10826,1567,10826,2101,10924,2101,10924,1567e" filled="t" fillcolor="#4F82BD" stroked="f">
                <v:path arrowok="t"/>
                <v:fill/>
              </v:shape>
            </v:group>
            <v:group style="position:absolute;left:9972;top:1567;width:854;height:266" coordorigin="9972,1567" coordsize="854,266">
              <v:shape style="position:absolute;left:9972;top:1567;width:854;height:266" coordorigin="9972,1567" coordsize="854,266" path="m9972,1834l10826,1834,10826,1567,9972,1567,9972,1834e" filled="t" fillcolor="#4F82BD" stroked="f">
                <v:path arrowok="t"/>
                <v:fill/>
              </v:shape>
            </v:group>
            <v:group style="position:absolute;left:9972;top:1834;width:854;height:268" coordorigin="9972,1834" coordsize="854,268">
              <v:shape style="position:absolute;left:9972;top:1834;width:854;height:268" coordorigin="9972,1834" coordsize="854,268" path="m9972,2101l10826,2101,10826,1834,9972,1834,9972,2101e" filled="t" fillcolor="#4F82BD" stroked="f">
                <v:path arrowok="t"/>
                <v:fill/>
              </v:shape>
            </v:group>
            <v:group style="position:absolute;left:962;top:1557;width:9982;height:2" coordorigin="962,1557" coordsize="9982,2">
              <v:shape style="position:absolute;left:962;top:1557;width:9982;height:2" coordorigin="962,1557" coordsize="9982,0" path="m962,1557l10944,1557e" filled="f" stroked="t" strokeweight="1.120pt" strokecolor="#4F82BD">
                <v:path arrowok="t"/>
              </v:shape>
            </v:group>
            <v:group style="position:absolute;left:982;top:1567;width:9943;height:2" coordorigin="982,1567" coordsize="9943,2">
              <v:shape style="position:absolute;left:982;top:1567;width:9943;height:2" coordorigin="982,1567" coordsize="9943,0" path="m982,1567l10925,1567e" filled="f" stroked="t" strokeweight=".159998pt" strokecolor="#4F82BD">
                <v:path arrowok="t"/>
              </v:shape>
            </v:group>
            <v:group style="position:absolute;left:972;top:1567;width:2;height:13562" coordorigin="972,1567" coordsize="2,13562">
              <v:shape style="position:absolute;left:972;top:1567;width:2;height:13562" coordorigin="972,1567" coordsize="0,13562" path="m972,1567l972,15130e" filled="f" stroked="t" strokeweight="1.060010pt" strokecolor="#4F82BD">
                <v:path arrowok="t"/>
              </v:shape>
            </v:group>
            <v:group style="position:absolute;left:2501;top:1567;width:2;height:13562" coordorigin="2501,1567" coordsize="2,13562">
              <v:shape style="position:absolute;left:2501;top:1567;width:2;height:13562" coordorigin="2501,1567" coordsize="0,13562" path="m2501,1567l2501,15130e" filled="f" stroked="t" strokeweight="1.060010pt" strokecolor="#4F82BD">
                <v:path arrowok="t"/>
              </v:shape>
            </v:group>
            <v:group style="position:absolute;left:3934;top:1567;width:2;height:13582" coordorigin="3934,1567" coordsize="2,13582">
              <v:shape style="position:absolute;left:3934;top:1567;width:2;height:13582" coordorigin="3934,1567" coordsize="0,13582" path="m3934,1567l3934,15149e" filled="f" stroked="t" strokeweight="1.060010pt" strokecolor="#4F82BD">
                <v:path arrowok="t"/>
              </v:shape>
            </v:group>
            <v:group style="position:absolute;left:7387;top:1567;width:2;height:13582" coordorigin="7387,1567" coordsize="2,13582">
              <v:shape style="position:absolute;left:7387;top:1567;width:2;height:13582" coordorigin="7387,1567" coordsize="0,13582" path="m7387,1567l7387,15149e" filled="f" stroked="t" strokeweight="1.05999pt" strokecolor="#4F82BD">
                <v:path arrowok="t"/>
              </v:shape>
            </v:group>
            <v:group style="position:absolute;left:8561;top:1567;width:2;height:13582" coordorigin="8561,1567" coordsize="2,13582">
              <v:shape style="position:absolute;left:8561;top:1567;width:2;height:13582" coordorigin="8561,1567" coordsize="0,13582" path="m8561,1567l8561,15149e" filled="f" stroked="t" strokeweight="1.05999pt" strokecolor="#4F82BD">
                <v:path arrowok="t"/>
              </v:shape>
            </v:group>
            <v:group style="position:absolute;left:9864;top:1567;width:2;height:13582" coordorigin="9864,1567" coordsize="2,13582">
              <v:shape style="position:absolute;left:9864;top:1567;width:2;height:13582" coordorigin="9864,1567" coordsize="0,13582" path="m9864,1567l9864,15149e" filled="f" stroked="t" strokeweight="1.05999pt" strokecolor="#4F82BD">
                <v:path arrowok="t"/>
              </v:shape>
            </v:group>
            <v:group style="position:absolute;left:10934;top:1567;width:2;height:13582" coordorigin="10934,1567" coordsize="2,13582">
              <v:shape style="position:absolute;left:10934;top:1567;width:2;height:13582" coordorigin="10934,1567" coordsize="0,13582" path="m10934,1567l10934,15149e" filled="f" stroked="t" strokeweight="1.05996pt" strokecolor="#4F82BD">
                <v:path arrowok="t"/>
              </v:shape>
            </v:group>
            <v:group style="position:absolute;left:9864;top:2120;width:1060;height:552" coordorigin="9864,2120" coordsize="1060,552">
              <v:shape style="position:absolute;left:9864;top:2120;width:1060;height:552" coordorigin="9864,2120" coordsize="1060,552" path="m9864,2672l10924,2672,10924,2448,9972,2448,9972,2120,9864,2120,9864,2672e" filled="t" fillcolor="#00FFFF" stroked="f">
                <v:path arrowok="t"/>
                <v:fill/>
              </v:shape>
              <v:shape style="position:absolute;left:9864;top:2120;width:1060;height:552" coordorigin="9864,2120" coordsize="1060,552" path="m10924,2120l10826,2120,10826,2448,10924,2448,10924,2120e" filled="t" fillcolor="#00FFFF" stroked="f">
                <v:path arrowok="t"/>
                <v:fill/>
              </v:shape>
            </v:group>
            <v:group style="position:absolute;left:9972;top:2120;width:854;height:328" coordorigin="9972,2120" coordsize="854,328">
              <v:shape style="position:absolute;left:9972;top:2120;width:854;height:328" coordorigin="9972,2120" coordsize="854,328" path="m9972,2448l10826,2448,10826,2120,9972,2120,9972,2448e" filled="t" fillcolor="#00FFFF" stroked="f">
                <v:path arrowok="t"/>
                <v:fill/>
              </v:shape>
            </v:group>
            <v:group style="position:absolute;left:962;top:2111;width:2981;height:2" coordorigin="962,2111" coordsize="2981,2">
              <v:shape style="position:absolute;left:962;top:2111;width:2981;height:2" coordorigin="962,2111" coordsize="2981,0" path="m962,2111l3943,2111e" filled="f" stroked="t" strokeweight="1.120pt" strokecolor="#4F82BD">
                <v:path arrowok="t"/>
              </v:shape>
            </v:group>
            <v:group style="position:absolute;left:9874;top:2111;width:1051;height:2" coordorigin="9874,2111" coordsize="1051,2">
              <v:shape style="position:absolute;left:9874;top:2111;width:1051;height:2" coordorigin="9874,2111" coordsize="1051,0" path="m9874,2111l10925,2111e" filled="f" stroked="t" strokeweight="1.120pt" strokecolor="#00FFFF">
                <v:path arrowok="t"/>
              </v:shape>
            </v:group>
            <v:group style="position:absolute;left:10826;top:2692;width:97;height:328" coordorigin="10826,2692" coordsize="97,328">
              <v:shape style="position:absolute;left:10826;top:2692;width:97;height:328" coordorigin="10826,2692" coordsize="97,328" path="m10826,3019l10924,3019,10924,2692,10826,2692,10826,3019e" filled="t" fillcolor="#00FFFF" stroked="f">
                <v:path arrowok="t"/>
                <v:fill/>
              </v:shape>
            </v:group>
            <v:group style="position:absolute;left:9864;top:2692;width:108;height:328" coordorigin="9864,2692" coordsize="108,328">
              <v:shape style="position:absolute;left:9864;top:2692;width:108;height:328" coordorigin="9864,2692" coordsize="108,328" path="m9864,3019l9972,3019,9972,2692,9864,2692,9864,3019e" filled="t" fillcolor="#00FFFF" stroked="f">
                <v:path arrowok="t"/>
                <v:fill/>
              </v:shape>
            </v:group>
            <v:group style="position:absolute;left:9972;top:2692;width:854;height:328" coordorigin="9972,2692" coordsize="854,328">
              <v:shape style="position:absolute;left:9972;top:2692;width:854;height:328" coordorigin="9972,2692" coordsize="854,328" path="m9972,3019l10826,3019,10826,2692,9972,2692,9972,3019e" filled="t" fillcolor="#00FFFF" stroked="f">
                <v:path arrowok="t"/>
                <v:fill/>
              </v:shape>
            </v:group>
            <v:group style="position:absolute;left:3924;top:2683;width:7020;height:2" coordorigin="3924,2683" coordsize="7020,2">
              <v:shape style="position:absolute;left:3924;top:2683;width:7020;height:2" coordorigin="3924,2683" coordsize="7020,0" path="m3924,2683l10944,2683e" filled="f" stroked="t" strokeweight="1.12002pt" strokecolor="#4F82BD">
                <v:path arrowok="t"/>
              </v:shape>
            </v:group>
            <v:group style="position:absolute;left:9874;top:2692;width:1051;height:2" coordorigin="9874,2692" coordsize="1051,2">
              <v:shape style="position:absolute;left:9874;top:2692;width:1051;height:2" coordorigin="9874,2692" coordsize="1051,0" path="m9874,2692l10925,2692e" filled="f" stroked="t" strokeweight=".159998pt" strokecolor="#00FFFF">
                <v:path arrowok="t"/>
              </v:shape>
            </v:group>
            <v:group style="position:absolute;left:10826;top:3038;width:97;height:328" coordorigin="10826,3038" coordsize="97,328">
              <v:shape style="position:absolute;left:10826;top:3038;width:97;height:328" coordorigin="10826,3038" coordsize="97,328" path="m10826,3366l10924,3366,10924,3038,10826,3038,10826,3366e" filled="t" fillcolor="#00FFFF" stroked="f">
                <v:path arrowok="t"/>
                <v:fill/>
              </v:shape>
            </v:group>
            <v:group style="position:absolute;left:9864;top:3038;width:108;height:328" coordorigin="9864,3038" coordsize="108,328">
              <v:shape style="position:absolute;left:9864;top:3038;width:108;height:328" coordorigin="9864,3038" coordsize="108,328" path="m9864,3366l9972,3366,9972,3038,9864,3038,9864,3366e" filled="t" fillcolor="#00FFFF" stroked="f">
                <v:path arrowok="t"/>
                <v:fill/>
              </v:shape>
            </v:group>
            <v:group style="position:absolute;left:9972;top:3038;width:854;height:328" coordorigin="9972,3038" coordsize="854,328">
              <v:shape style="position:absolute;left:9972;top:3038;width:854;height:328" coordorigin="9972,3038" coordsize="854,328" path="m9972,3366l10826,3366,10826,3038,9972,3038,9972,3366e" filled="t" fillcolor="#00FFFF" stroked="f">
                <v:path arrowok="t"/>
                <v:fill/>
              </v:shape>
            </v:group>
            <v:group style="position:absolute;left:3924;top:3029;width:7020;height:2" coordorigin="3924,3029" coordsize="7020,2">
              <v:shape style="position:absolute;left:3924;top:3029;width:7020;height:2" coordorigin="3924,3029" coordsize="7020,0" path="m3924,3029l10944,3029e" filled="f" stroked="t" strokeweight="1.120pt" strokecolor="#4F82BD">
                <v:path arrowok="t"/>
              </v:shape>
            </v:group>
            <v:group style="position:absolute;left:9874;top:3039;width:1051;height:2" coordorigin="9874,3039" coordsize="1051,2">
              <v:shape style="position:absolute;left:9874;top:3039;width:1051;height:2" coordorigin="9874,3039" coordsize="1051,0" path="m9874,3039l10925,3039e" filled="f" stroked="t" strokeweight=".160059pt" strokecolor="#00FFFF">
                <v:path arrowok="t"/>
              </v:shape>
            </v:group>
            <v:group style="position:absolute;left:10826;top:3386;width:97;height:326" coordorigin="10826,3386" coordsize="97,326">
              <v:shape style="position:absolute;left:10826;top:3386;width:97;height:326" coordorigin="10826,3386" coordsize="97,326" path="m10826,3713l10924,3713,10924,3386,10826,3386,10826,3713e" filled="t" fillcolor="#00FFFF" stroked="f">
                <v:path arrowok="t"/>
                <v:fill/>
              </v:shape>
            </v:group>
            <v:group style="position:absolute;left:9864;top:3386;width:108;height:326" coordorigin="9864,3386" coordsize="108,326">
              <v:shape style="position:absolute;left:9864;top:3386;width:108;height:326" coordorigin="9864,3386" coordsize="108,326" path="m9864,3713l9972,3713,9972,3386,9864,3386,9864,3713e" filled="t" fillcolor="#00FFFF" stroked="f">
                <v:path arrowok="t"/>
                <v:fill/>
              </v:shape>
            </v:group>
            <v:group style="position:absolute;left:9972;top:3386;width:854;height:326" coordorigin="9972,3386" coordsize="854,326">
              <v:shape style="position:absolute;left:9972;top:3386;width:854;height:326" coordorigin="9972,3386" coordsize="854,326" path="m9972,3713l10826,3713,10826,3386,9972,3386,9972,3713e" filled="t" fillcolor="#00FFFF" stroked="f">
                <v:path arrowok="t"/>
                <v:fill/>
              </v:shape>
            </v:group>
            <v:group style="position:absolute;left:3924;top:3376;width:7020;height:2" coordorigin="3924,3376" coordsize="7020,2">
              <v:shape style="position:absolute;left:3924;top:3376;width:7020;height:2" coordorigin="3924,3376" coordsize="7020,0" path="m3924,3376l10944,3376e" filled="f" stroked="t" strokeweight="1.12002pt" strokecolor="#4F82BD">
                <v:path arrowok="t"/>
              </v:shape>
            </v:group>
            <v:group style="position:absolute;left:9874;top:3386;width:1051;height:2" coordorigin="9874,3386" coordsize="1051,2">
              <v:shape style="position:absolute;left:9874;top:3386;width:1051;height:2" coordorigin="9874,3386" coordsize="1051,0" path="m9874,3386l10925,3386e" filled="f" stroked="t" strokeweight=".159998pt" strokecolor="#00FFFF">
                <v:path arrowok="t"/>
              </v:shape>
            </v:group>
            <v:group style="position:absolute;left:10826;top:3733;width:97;height:326" coordorigin="10826,3733" coordsize="97,326">
              <v:shape style="position:absolute;left:10826;top:3733;width:97;height:326" coordorigin="10826,3733" coordsize="97,326" path="m10826,4060l10924,4060,10924,3733,10826,3733,10826,4060e" filled="t" fillcolor="#00FF00" stroked="f">
                <v:path arrowok="t"/>
                <v:fill/>
              </v:shape>
            </v:group>
            <v:group style="position:absolute;left:9864;top:3733;width:108;height:326" coordorigin="9864,3733" coordsize="108,326">
              <v:shape style="position:absolute;left:9864;top:3733;width:108;height:326" coordorigin="9864,3733" coordsize="108,326" path="m9864,4060l9972,4060,9972,3733,9864,3733,9864,4060e" filled="t" fillcolor="#00FF00" stroked="f">
                <v:path arrowok="t"/>
                <v:fill/>
              </v:shape>
            </v:group>
            <v:group style="position:absolute;left:9972;top:3733;width:854;height:326" coordorigin="9972,3733" coordsize="854,326">
              <v:shape style="position:absolute;left:9972;top:3733;width:854;height:326" coordorigin="9972,3733" coordsize="854,326" path="m9972,4060l10826,4060,10826,3733,9972,3733,9972,4060e" filled="t" fillcolor="#00FF00" stroked="f">
                <v:path arrowok="t"/>
                <v:fill/>
              </v:shape>
            </v:group>
            <v:group style="position:absolute;left:3924;top:3723;width:7020;height:2" coordorigin="3924,3723" coordsize="7020,2">
              <v:shape style="position:absolute;left:3924;top:3723;width:7020;height:2" coordorigin="3924,3723" coordsize="7020,0" path="m3924,3723l10944,3723e" filled="f" stroked="t" strokeweight="1.12002pt" strokecolor="#4F82BD">
                <v:path arrowok="t"/>
              </v:shape>
            </v:group>
            <v:group style="position:absolute;left:9874;top:3733;width:1051;height:2" coordorigin="9874,3733" coordsize="1051,2">
              <v:shape style="position:absolute;left:9874;top:3733;width:1051;height:2" coordorigin="9874,3733" coordsize="1051,0" path="m9874,3733l10925,3733e" filled="f" stroked="t" strokeweight=".159998pt" strokecolor="#00FF00">
                <v:path arrowok="t"/>
              </v:shape>
            </v:group>
            <v:group style="position:absolute;left:10826;top:4080;width:97;height:326" coordorigin="10826,4080" coordsize="97,326">
              <v:shape style="position:absolute;left:10826;top:4080;width:97;height:326" coordorigin="10826,4080" coordsize="97,326" path="m10826,4406l10924,4406,10924,4080,10826,4080,10826,4406e" filled="t" fillcolor="#00FF00" stroked="f">
                <v:path arrowok="t"/>
                <v:fill/>
              </v:shape>
            </v:group>
            <v:group style="position:absolute;left:9864;top:4080;width:108;height:326" coordorigin="9864,4080" coordsize="108,326">
              <v:shape style="position:absolute;left:9864;top:4080;width:108;height:326" coordorigin="9864,4080" coordsize="108,326" path="m9864,4406l9972,4406,9972,4080,9864,4080,9864,4406e" filled="t" fillcolor="#00FF00" stroked="f">
                <v:path arrowok="t"/>
                <v:fill/>
              </v:shape>
            </v:group>
            <v:group style="position:absolute;left:9972;top:4080;width:854;height:326" coordorigin="9972,4080" coordsize="854,326">
              <v:shape style="position:absolute;left:9972;top:4080;width:854;height:326" coordorigin="9972,4080" coordsize="854,326" path="m9972,4406l10826,4406,10826,4080,9972,4080,9972,4406e" filled="t" fillcolor="#00FF00" stroked="f">
                <v:path arrowok="t"/>
                <v:fill/>
              </v:shape>
            </v:group>
            <v:group style="position:absolute;left:3924;top:4070;width:7020;height:2" coordorigin="3924,4070" coordsize="7020,2">
              <v:shape style="position:absolute;left:3924;top:4070;width:7020;height:2" coordorigin="3924,4070" coordsize="7020,0" path="m3924,4070l10944,4070e" filled="f" stroked="t" strokeweight="1.12002pt" strokecolor="#4F82BD">
                <v:path arrowok="t"/>
              </v:shape>
            </v:group>
            <v:group style="position:absolute;left:9874;top:4079;width:1051;height:2" coordorigin="9874,4079" coordsize="1051,2">
              <v:shape style="position:absolute;left:9874;top:4079;width:1051;height:2" coordorigin="9874,4079" coordsize="1051,0" path="m9874,4079l10925,4079e" filled="f" stroked="t" strokeweight=".159998pt" strokecolor="#00FF00">
                <v:path arrowok="t"/>
              </v:shape>
            </v:group>
            <v:group style="position:absolute;left:10826;top:4427;width:97;height:326" coordorigin="10826,4427" coordsize="97,326">
              <v:shape style="position:absolute;left:10826;top:4427;width:97;height:326" coordorigin="10826,4427" coordsize="97,326" path="m10826,4753l10924,4753,10924,4427,10826,4427,10826,4753e" filled="t" fillcolor="#00FFFF" stroked="f">
                <v:path arrowok="t"/>
                <v:fill/>
              </v:shape>
            </v:group>
            <v:group style="position:absolute;left:9864;top:4427;width:108;height:326" coordorigin="9864,4427" coordsize="108,326">
              <v:shape style="position:absolute;left:9864;top:4427;width:108;height:326" coordorigin="9864,4427" coordsize="108,326" path="m9864,4753l9972,4753,9972,4427,9864,4427,9864,4753e" filled="t" fillcolor="#00FFFF" stroked="f">
                <v:path arrowok="t"/>
                <v:fill/>
              </v:shape>
            </v:group>
            <v:group style="position:absolute;left:9972;top:4427;width:854;height:326" coordorigin="9972,4427" coordsize="854,326">
              <v:shape style="position:absolute;left:9972;top:4427;width:854;height:326" coordorigin="9972,4427" coordsize="854,326" path="m9972,4753l10826,4753,10826,4427,9972,4427,9972,4753e" filled="t" fillcolor="#00FFFF" stroked="f">
                <v:path arrowok="t"/>
                <v:fill/>
              </v:shape>
            </v:group>
            <v:group style="position:absolute;left:3924;top:4417;width:7020;height:2" coordorigin="3924,4417" coordsize="7020,2">
              <v:shape style="position:absolute;left:3924;top:4417;width:7020;height:2" coordorigin="3924,4417" coordsize="7020,0" path="m3924,4417l10944,4417e" filled="f" stroked="t" strokeweight="1.120pt" strokecolor="#4F82BD">
                <v:path arrowok="t"/>
              </v:shape>
            </v:group>
            <v:group style="position:absolute;left:9874;top:4426;width:1051;height:2" coordorigin="9874,4426" coordsize="1051,2">
              <v:shape style="position:absolute;left:9874;top:4426;width:1051;height:2" coordorigin="9874,4426" coordsize="1051,0" path="m9874,4426l10925,4426e" filled="f" stroked="t" strokeweight=".160059pt" strokecolor="#00FFFF">
                <v:path arrowok="t"/>
              </v:shape>
            </v:group>
            <v:group style="position:absolute;left:10826;top:4774;width:97;height:328" coordorigin="10826,4774" coordsize="97,328">
              <v:shape style="position:absolute;left:10826;top:4774;width:97;height:328" coordorigin="10826,4774" coordsize="97,328" path="m10826,5101l10924,5101,10924,4774,10826,4774,10826,5101e" filled="t" fillcolor="#00FFFF" stroked="f">
                <v:path arrowok="t"/>
                <v:fill/>
              </v:shape>
            </v:group>
            <v:group style="position:absolute;left:9864;top:4774;width:108;height:328" coordorigin="9864,4774" coordsize="108,328">
              <v:shape style="position:absolute;left:9864;top:4774;width:108;height:328" coordorigin="9864,4774" coordsize="108,328" path="m9864,5101l9972,5101,9972,4774,9864,4774,9864,5101e" filled="t" fillcolor="#00FFFF" stroked="f">
                <v:path arrowok="t"/>
                <v:fill/>
              </v:shape>
            </v:group>
            <v:group style="position:absolute;left:9972;top:4774;width:854;height:328" coordorigin="9972,4774" coordsize="854,328">
              <v:shape style="position:absolute;left:9972;top:4774;width:854;height:328" coordorigin="9972,4774" coordsize="854,328" path="m9972,5101l10826,5101,10826,4774,9972,4774,9972,5101e" filled="t" fillcolor="#00FFFF" stroked="f">
                <v:path arrowok="t"/>
                <v:fill/>
              </v:shape>
            </v:group>
            <v:group style="position:absolute;left:3924;top:4763;width:7020;height:2" coordorigin="3924,4763" coordsize="7020,2">
              <v:shape style="position:absolute;left:3924;top:4763;width:7020;height:2" coordorigin="3924,4763" coordsize="7020,0" path="m3924,4763l10944,4763e" filled="f" stroked="t" strokeweight="1.12002pt" strokecolor="#4F82BD">
                <v:path arrowok="t"/>
              </v:shape>
            </v:group>
            <v:group style="position:absolute;left:9874;top:4773;width:1051;height:2" coordorigin="9874,4773" coordsize="1051,2">
              <v:shape style="position:absolute;left:9874;top:4773;width:1051;height:2" coordorigin="9874,4773" coordsize="1051,0" path="m9874,4773l10925,4773e" filled="f" stroked="t" strokeweight=".159998pt" strokecolor="#00FFFF">
                <v:path arrowok="t"/>
              </v:shape>
            </v:group>
            <v:group style="position:absolute;left:9864;top:5120;width:1060;height:587" coordorigin="9864,5120" coordsize="1060,587">
              <v:shape style="position:absolute;left:9864;top:5120;width:1060;height:587" coordorigin="9864,5120" coordsize="1060,587" path="m9864,5707l10924,5707,10924,5448,9972,5448,9972,5120,9864,5120,9864,5707e" filled="t" fillcolor="#FFFF00" stroked="f">
                <v:path arrowok="t"/>
                <v:fill/>
              </v:shape>
              <v:shape style="position:absolute;left:9864;top:5120;width:1060;height:587" coordorigin="9864,5120" coordsize="1060,587" path="m10924,5120l10826,5120,10826,5448,10924,5448,10924,5120e" filled="t" fillcolor="#FFFF00" stroked="f">
                <v:path arrowok="t"/>
                <v:fill/>
              </v:shape>
            </v:group>
            <v:group style="position:absolute;left:9972;top:5120;width:854;height:328" coordorigin="9972,5120" coordsize="854,328">
              <v:shape style="position:absolute;left:9972;top:5120;width:854;height:328" coordorigin="9972,5120" coordsize="854,328" path="m9972,5448l10826,5448,10826,5120,9972,5120,9972,5448e" filled="t" fillcolor="#FFFF00" stroked="f">
                <v:path arrowok="t"/>
                <v:fill/>
              </v:shape>
            </v:group>
            <v:group style="position:absolute;left:3924;top:5111;width:7020;height:2" coordorigin="3924,5111" coordsize="7020,2">
              <v:shape style="position:absolute;left:3924;top:5111;width:7020;height:2" coordorigin="3924,5111" coordsize="7020,0" path="m3924,5111l10944,5111e" filled="f" stroked="t" strokeweight="1.120pt" strokecolor="#4F82BD">
                <v:path arrowok="t"/>
              </v:shape>
            </v:group>
            <v:group style="position:absolute;left:9874;top:5121;width:1051;height:2" coordorigin="9874,5121" coordsize="1051,2">
              <v:shape style="position:absolute;left:9874;top:5121;width:1051;height:2" coordorigin="9874,5121" coordsize="1051,0" path="m9874,5121l10925,5121e" filled="f" stroked="t" strokeweight=".159998pt" strokecolor="#FFFF00">
                <v:path arrowok="t"/>
              </v:shape>
            </v:group>
            <v:group style="position:absolute;left:9864;top:5728;width:1060;height:587" coordorigin="9864,5728" coordsize="1060,587">
              <v:shape style="position:absolute;left:9864;top:5728;width:1060;height:587" coordorigin="9864,5728" coordsize="1060,587" path="m9864,6314l10924,6314,10924,6055,9972,6055,9972,5728,9864,5728,9864,6314e" filled="t" fillcolor="#00FFFF" stroked="f">
                <v:path arrowok="t"/>
                <v:fill/>
              </v:shape>
              <v:shape style="position:absolute;left:9864;top:5728;width:1060;height:587" coordorigin="9864,5728" coordsize="1060,587" path="m10924,5728l10826,5728,10826,6055,10924,6055,10924,5728e" filled="t" fillcolor="#00FFFF" stroked="f">
                <v:path arrowok="t"/>
                <v:fill/>
              </v:shape>
            </v:group>
            <v:group style="position:absolute;left:9972;top:5728;width:854;height:328" coordorigin="9972,5728" coordsize="854,328">
              <v:shape style="position:absolute;left:9972;top:5728;width:854;height:328" coordorigin="9972,5728" coordsize="854,328" path="m9972,6055l10826,6055,10826,5728,9972,5728,9972,6055e" filled="t" fillcolor="#00FFFF" stroked="f">
                <v:path arrowok="t"/>
                <v:fill/>
              </v:shape>
            </v:group>
            <v:group style="position:absolute;left:3924;top:5717;width:7020;height:2" coordorigin="3924,5717" coordsize="7020,2">
              <v:shape style="position:absolute;left:3924;top:5717;width:7020;height:2" coordorigin="3924,5717" coordsize="7020,0" path="m3924,5717l10944,5717e" filled="f" stroked="t" strokeweight="1.12002pt" strokecolor="#4F82BD">
                <v:path arrowok="t"/>
              </v:shape>
            </v:group>
            <v:group style="position:absolute;left:9874;top:5727;width:1051;height:2" coordorigin="9874,5727" coordsize="1051,2">
              <v:shape style="position:absolute;left:9874;top:5727;width:1051;height:2" coordorigin="9874,5727" coordsize="1051,0" path="m9874,5727l10925,5727e" filled="f" stroked="t" strokeweight=".159937pt" strokecolor="#00FFFF">
                <v:path arrowok="t"/>
              </v:shape>
            </v:group>
            <v:group style="position:absolute;left:9864;top:6335;width:1060;height:534" coordorigin="9864,6335" coordsize="1060,534">
              <v:shape style="position:absolute;left:9864;top:6335;width:1060;height:534" coordorigin="9864,6335" coordsize="1060,534" path="m9864,6869l10924,6869,10924,6661,9972,6661,9972,6335,9864,6335,9864,6869e" filled="t" fillcolor="#00FF00" stroked="f">
                <v:path arrowok="t"/>
                <v:fill/>
              </v:shape>
              <v:shape style="position:absolute;left:9864;top:6335;width:1060;height:534" coordorigin="9864,6335" coordsize="1060,534" path="m10924,6335l10826,6335,10826,6661,10924,6661,10924,6335e" filled="t" fillcolor="#00FF00" stroked="f">
                <v:path arrowok="t"/>
                <v:fill/>
              </v:shape>
            </v:group>
            <v:group style="position:absolute;left:9972;top:6335;width:854;height:326" coordorigin="9972,6335" coordsize="854,326">
              <v:shape style="position:absolute;left:9972;top:6335;width:854;height:326" coordorigin="9972,6335" coordsize="854,326" path="m9972,6661l10826,6661,10826,6335,9972,6335,9972,6661e" filled="t" fillcolor="#00FF00" stroked="f">
                <v:path arrowok="t"/>
                <v:fill/>
              </v:shape>
            </v:group>
            <v:group style="position:absolute;left:2491;top:6325;width:8453;height:2" coordorigin="2491,6325" coordsize="8453,2">
              <v:shape style="position:absolute;left:2491;top:6325;width:8453;height:2" coordorigin="2491,6325" coordsize="8453,0" path="m2491,6325l10944,6325e" filled="f" stroked="t" strokeweight="1.12002pt" strokecolor="#4F82BD">
                <v:path arrowok="t"/>
              </v:shape>
            </v:group>
            <v:group style="position:absolute;left:9874;top:6334;width:1051;height:2" coordorigin="9874,6334" coordsize="1051,2">
              <v:shape style="position:absolute;left:9874;top:6334;width:1051;height:2" coordorigin="9874,6334" coordsize="1051,0" path="m9874,6334l10925,6334e" filled="f" stroked="t" strokeweight=".159998pt" strokecolor="#00FF00">
                <v:path arrowok="t"/>
              </v:shape>
            </v:group>
            <v:group style="position:absolute;left:10826;top:6889;width:97;height:326" coordorigin="10826,6889" coordsize="97,326">
              <v:shape style="position:absolute;left:10826;top:6889;width:97;height:326" coordorigin="10826,6889" coordsize="97,326" path="m10826,7216l10924,7216,10924,6889,10826,6889,10826,7216e" filled="t" fillcolor="#00FFFF" stroked="f">
                <v:path arrowok="t"/>
                <v:fill/>
              </v:shape>
            </v:group>
            <v:group style="position:absolute;left:9864;top:6889;width:108;height:326" coordorigin="9864,6889" coordsize="108,326">
              <v:shape style="position:absolute;left:9864;top:6889;width:108;height:326" coordorigin="9864,6889" coordsize="108,326" path="m9864,7216l9972,7216,9972,6889,9864,6889,9864,7216e" filled="t" fillcolor="#00FFFF" stroked="f">
                <v:path arrowok="t"/>
                <v:fill/>
              </v:shape>
            </v:group>
            <v:group style="position:absolute;left:9972;top:6889;width:854;height:326" coordorigin="9972,6889" coordsize="854,326">
              <v:shape style="position:absolute;left:9972;top:6889;width:854;height:326" coordorigin="9972,6889" coordsize="854,326" path="m9972,7216l10826,7216,10826,6889,9972,6889,9972,7216e" filled="t" fillcolor="#00FFFF" stroked="f">
                <v:path arrowok="t"/>
                <v:fill/>
              </v:shape>
            </v:group>
            <v:group style="position:absolute;left:3924;top:6879;width:7020;height:2" coordorigin="3924,6879" coordsize="7020,2">
              <v:shape style="position:absolute;left:3924;top:6879;width:7020;height:2" coordorigin="3924,6879" coordsize="7020,0" path="m3924,6879l10944,6879e" filled="f" stroked="t" strokeweight="1.120pt" strokecolor="#4F82BD">
                <v:path arrowok="t"/>
              </v:shape>
            </v:group>
            <v:group style="position:absolute;left:9874;top:6889;width:1051;height:2" coordorigin="9874,6889" coordsize="1051,2">
              <v:shape style="position:absolute;left:9874;top:6889;width:1051;height:2" coordorigin="9874,6889" coordsize="1051,0" path="m9874,6889l10925,6889e" filled="f" stroked="t" strokeweight=".159998pt" strokecolor="#00FFFF">
                <v:path arrowok="t"/>
              </v:shape>
            </v:group>
            <v:group style="position:absolute;left:10826;top:7236;width:97;height:326" coordorigin="10826,7236" coordsize="97,326">
              <v:shape style="position:absolute;left:10826;top:7236;width:97;height:326" coordorigin="10826,7236" coordsize="97,326" path="m10826,7562l10924,7562,10924,7236,10826,7236,10826,7562e" filled="t" fillcolor="#00FFFF" stroked="f">
                <v:path arrowok="t"/>
                <v:fill/>
              </v:shape>
            </v:group>
            <v:group style="position:absolute;left:9864;top:7236;width:108;height:326" coordorigin="9864,7236" coordsize="108,326">
              <v:shape style="position:absolute;left:9864;top:7236;width:108;height:326" coordorigin="9864,7236" coordsize="108,326" path="m9864,7562l9972,7562,9972,7236,9864,7236,9864,7562e" filled="t" fillcolor="#00FFFF" stroked="f">
                <v:path arrowok="t"/>
                <v:fill/>
              </v:shape>
            </v:group>
            <v:group style="position:absolute;left:9972;top:7236;width:854;height:326" coordorigin="9972,7236" coordsize="854,326">
              <v:shape style="position:absolute;left:9972;top:7236;width:854;height:326" coordorigin="9972,7236" coordsize="854,326" path="m9972,7562l10826,7562,10826,7236,9972,7236,9972,7562e" filled="t" fillcolor="#00FFFF" stroked="f">
                <v:path arrowok="t"/>
                <v:fill/>
              </v:shape>
            </v:group>
            <v:group style="position:absolute;left:3924;top:7226;width:7020;height:2" coordorigin="3924,7226" coordsize="7020,2">
              <v:shape style="position:absolute;left:3924;top:7226;width:7020;height:2" coordorigin="3924,7226" coordsize="7020,0" path="m3924,7226l10944,7226e" filled="f" stroked="t" strokeweight="1.12002pt" strokecolor="#4F82BD">
                <v:path arrowok="t"/>
              </v:shape>
            </v:group>
            <v:group style="position:absolute;left:9874;top:7235;width:1051;height:2" coordorigin="9874,7235" coordsize="1051,2">
              <v:shape style="position:absolute;left:9874;top:7235;width:1051;height:2" coordorigin="9874,7235" coordsize="1051,0" path="m9874,7235l10925,7235e" filled="f" stroked="t" strokeweight=".159998pt" strokecolor="#00FFFF">
                <v:path arrowok="t"/>
              </v:shape>
            </v:group>
            <v:group style="position:absolute;left:10826;top:7583;width:97;height:326" coordorigin="10826,7583" coordsize="97,326">
              <v:shape style="position:absolute;left:10826;top:7583;width:97;height:326" coordorigin="10826,7583" coordsize="97,326" path="m10826,7909l10924,7909,10924,7583,10826,7583,10826,7909e" filled="t" fillcolor="#00FFFF" stroked="f">
                <v:path arrowok="t"/>
                <v:fill/>
              </v:shape>
            </v:group>
            <v:group style="position:absolute;left:9864;top:7583;width:108;height:326" coordorigin="9864,7583" coordsize="108,326">
              <v:shape style="position:absolute;left:9864;top:7583;width:108;height:326" coordorigin="9864,7583" coordsize="108,326" path="m9864,7909l9972,7909,9972,7583,9864,7583,9864,7909e" filled="t" fillcolor="#00FFFF" stroked="f">
                <v:path arrowok="t"/>
                <v:fill/>
              </v:shape>
            </v:group>
            <v:group style="position:absolute;left:9972;top:7583;width:854;height:326" coordorigin="9972,7583" coordsize="854,326">
              <v:shape style="position:absolute;left:9972;top:7583;width:854;height:326" coordorigin="9972,7583" coordsize="854,326" path="m9972,7909l10826,7909,10826,7583,9972,7583,9972,7909e" filled="t" fillcolor="#00FFFF" stroked="f">
                <v:path arrowok="t"/>
                <v:fill/>
              </v:shape>
            </v:group>
            <v:group style="position:absolute;left:3924;top:7573;width:7020;height:2" coordorigin="3924,7573" coordsize="7020,2">
              <v:shape style="position:absolute;left:3924;top:7573;width:7020;height:2" coordorigin="3924,7573" coordsize="7020,0" path="m3924,7573l10944,7573e" filled="f" stroked="t" strokeweight="1.120pt" strokecolor="#4F82BD">
                <v:path arrowok="t"/>
              </v:shape>
            </v:group>
            <v:group style="position:absolute;left:9874;top:7582;width:1051;height:2" coordorigin="9874,7582" coordsize="1051,2">
              <v:shape style="position:absolute;left:9874;top:7582;width:1051;height:2" coordorigin="9874,7582" coordsize="1051,0" path="m9874,7582l10925,7582e" filled="f" stroked="t" strokeweight=".159998pt" strokecolor="#00FFFF">
                <v:path arrowok="t"/>
              </v:shape>
            </v:group>
            <v:group style="position:absolute;left:10826;top:7930;width:97;height:328" coordorigin="10826,7930" coordsize="97,328">
              <v:shape style="position:absolute;left:10826;top:7930;width:97;height:328" coordorigin="10826,7930" coordsize="97,328" path="m10826,8257l10924,8257,10924,7930,10826,7930,10826,8257e" filled="t" fillcolor="#00FFFF" stroked="f">
                <v:path arrowok="t"/>
                <v:fill/>
              </v:shape>
            </v:group>
            <v:group style="position:absolute;left:9864;top:7930;width:108;height:328" coordorigin="9864,7930" coordsize="108,328">
              <v:shape style="position:absolute;left:9864;top:7930;width:108;height:328" coordorigin="9864,7930" coordsize="108,328" path="m9864,8257l9972,8257,9972,7930,9864,7930,9864,8257e" filled="t" fillcolor="#00FFFF" stroked="f">
                <v:path arrowok="t"/>
                <v:fill/>
              </v:shape>
            </v:group>
            <v:group style="position:absolute;left:9972;top:7930;width:854;height:328" coordorigin="9972,7930" coordsize="854,328">
              <v:shape style="position:absolute;left:9972;top:7930;width:854;height:328" coordorigin="9972,7930" coordsize="854,328" path="m9972,8257l10826,8257,10826,7930,9972,7930,9972,8257e" filled="t" fillcolor="#00FFFF" stroked="f">
                <v:path arrowok="t"/>
                <v:fill/>
              </v:shape>
            </v:group>
            <v:group style="position:absolute;left:3924;top:7919;width:7020;height:2" coordorigin="3924,7919" coordsize="7020,2">
              <v:shape style="position:absolute;left:3924;top:7919;width:7020;height:2" coordorigin="3924,7919" coordsize="7020,0" path="m3924,7919l10944,7919e" filled="f" stroked="t" strokeweight="1.120pt" strokecolor="#4F82BD">
                <v:path arrowok="t"/>
              </v:shape>
            </v:group>
            <v:group style="position:absolute;left:9874;top:7929;width:1051;height:2" coordorigin="9874,7929" coordsize="1051,2">
              <v:shape style="position:absolute;left:9874;top:7929;width:1051;height:2" coordorigin="9874,7929" coordsize="1051,0" path="m9874,7929l10925,7929e" filled="f" stroked="t" strokeweight=".159998pt" strokecolor="#00FFFF">
                <v:path arrowok="t"/>
              </v:shape>
            </v:group>
            <v:group style="position:absolute;left:9864;top:8276;width:1060;height:653" coordorigin="9864,8276" coordsize="1060,653">
              <v:shape style="position:absolute;left:9864;top:8276;width:1060;height:653" coordorigin="9864,8276" coordsize="1060,653" path="m9864,8929l10924,8929,10924,8604,9972,8604,9972,8276,9864,8276,9864,8929e" filled="t" fillcolor="#00FFFF" stroked="f">
                <v:path arrowok="t"/>
                <v:fill/>
              </v:shape>
              <v:shape style="position:absolute;left:9864;top:8276;width:1060;height:653" coordorigin="9864,8276" coordsize="1060,653" path="m10924,8276l10826,8276,10826,8604,10924,8604,10924,8276e" filled="t" fillcolor="#00FFFF" stroked="f">
                <v:path arrowok="t"/>
                <v:fill/>
              </v:shape>
            </v:group>
            <v:group style="position:absolute;left:9972;top:8276;width:854;height:328" coordorigin="9972,8276" coordsize="854,328">
              <v:shape style="position:absolute;left:9972;top:8276;width:854;height:328" coordorigin="9972,8276" coordsize="854,328" path="m9972,8604l10826,8604,10826,8276,9972,8276,9972,8604e" filled="t" fillcolor="#00FFFF" stroked="f">
                <v:path arrowok="t"/>
                <v:fill/>
              </v:shape>
            </v:group>
            <v:group style="position:absolute;left:2491;top:8267;width:8453;height:2" coordorigin="2491,8267" coordsize="8453,2">
              <v:shape style="position:absolute;left:2491;top:8267;width:8453;height:2" coordorigin="2491,8267" coordsize="8453,0" path="m2491,8267l10944,8267e" filled="f" stroked="t" strokeweight="1.120pt" strokecolor="#4F82BD">
                <v:path arrowok="t"/>
              </v:shape>
            </v:group>
            <v:group style="position:absolute;left:9874;top:8277;width:1051;height:2" coordorigin="9874,8277" coordsize="1051,2">
              <v:shape style="position:absolute;left:9874;top:8277;width:1051;height:2" coordorigin="9874,8277" coordsize="1051,0" path="m9874,8277l10925,8277e" filled="f" stroked="t" strokeweight=".159998pt" strokecolor="#00FFFF">
                <v:path arrowok="t"/>
              </v:shape>
            </v:group>
            <v:group style="position:absolute;left:9864;top:8950;width:1060;height:534" coordorigin="9864,8950" coordsize="1060,534">
              <v:shape style="position:absolute;left:9864;top:8950;width:1060;height:534" coordorigin="9864,8950" coordsize="1060,534" path="m9864,9484l10924,9484,10924,9277,9972,9277,9972,8950,9864,8950,9864,9484e" filled="t" fillcolor="#00FF00" stroked="f">
                <v:path arrowok="t"/>
                <v:fill/>
              </v:shape>
              <v:shape style="position:absolute;left:9864;top:8950;width:1060;height:534" coordorigin="9864,8950" coordsize="1060,534" path="m10924,8950l10826,8950,10826,9277,10924,9277,10924,8950e" filled="t" fillcolor="#00FF00" stroked="f">
                <v:path arrowok="t"/>
                <v:fill/>
              </v:shape>
            </v:group>
            <v:group style="position:absolute;left:9972;top:8950;width:854;height:328" coordorigin="9972,8950" coordsize="854,328">
              <v:shape style="position:absolute;left:9972;top:8950;width:854;height:328" coordorigin="9972,8950" coordsize="854,328" path="m9972,9277l10826,9277,10826,8950,9972,8950,9972,9277e" filled="t" fillcolor="#00FF00" stroked="f">
                <v:path arrowok="t"/>
                <v:fill/>
              </v:shape>
            </v:group>
            <v:group style="position:absolute;left:962;top:8939;width:9982;height:2" coordorigin="962,8939" coordsize="9982,2">
              <v:shape style="position:absolute;left:962;top:8939;width:9982;height:2" coordorigin="962,8939" coordsize="9982,0" path="m962,8939l10944,8939e" filled="f" stroked="t" strokeweight="1.120pt" strokecolor="#4F82BD">
                <v:path arrowok="t"/>
              </v:shape>
            </v:group>
            <v:group style="position:absolute;left:9874;top:8949;width:1051;height:2" coordorigin="9874,8949" coordsize="1051,2">
              <v:shape style="position:absolute;left:9874;top:8949;width:1051;height:2" coordorigin="9874,8949" coordsize="1051,0" path="m9874,8949l10925,8949e" filled="f" stroked="t" strokeweight=".159998pt" strokecolor="#00FF00">
                <v:path arrowok="t"/>
              </v:shape>
            </v:group>
            <v:group style="position:absolute;left:10826;top:9504;width:97;height:326" coordorigin="10826,9504" coordsize="97,326">
              <v:shape style="position:absolute;left:10826;top:9504;width:97;height:326" coordorigin="10826,9504" coordsize="97,326" path="m10826,9830l10924,9830,10924,9504,10826,9504,10826,9830e" filled="t" fillcolor="#00FFFF" stroked="f">
                <v:path arrowok="t"/>
                <v:fill/>
              </v:shape>
            </v:group>
            <v:group style="position:absolute;left:9864;top:9504;width:108;height:326" coordorigin="9864,9504" coordsize="108,326">
              <v:shape style="position:absolute;left:9864;top:9504;width:108;height:326" coordorigin="9864,9504" coordsize="108,326" path="m9864,9830l9972,9830,9972,9504,9864,9504,9864,9830e" filled="t" fillcolor="#00FFFF" stroked="f">
                <v:path arrowok="t"/>
                <v:fill/>
              </v:shape>
            </v:group>
            <v:group style="position:absolute;left:9972;top:9504;width:854;height:326" coordorigin="9972,9504" coordsize="854,326">
              <v:shape style="position:absolute;left:9972;top:9504;width:854;height:326" coordorigin="9972,9504" coordsize="854,326" path="m9972,9830l10826,9830,10826,9504,9972,9504,9972,9830e" filled="t" fillcolor="#00FFFF" stroked="f">
                <v:path arrowok="t"/>
                <v:fill/>
              </v:shape>
            </v:group>
            <v:group style="position:absolute;left:3924;top:9494;width:7020;height:2" coordorigin="3924,9494" coordsize="7020,2">
              <v:shape style="position:absolute;left:3924;top:9494;width:7020;height:2" coordorigin="3924,9494" coordsize="7020,0" path="m3924,9494l10944,9494e" filled="f" stroked="t" strokeweight="1.120pt" strokecolor="#4F82BD">
                <v:path arrowok="t"/>
              </v:shape>
            </v:group>
            <v:group style="position:absolute;left:9874;top:9503;width:1051;height:2" coordorigin="9874,9503" coordsize="1051,2">
              <v:shape style="position:absolute;left:9874;top:9503;width:1051;height:2" coordorigin="9874,9503" coordsize="1051,0" path="m9874,9503l10925,9503e" filled="f" stroked="t" strokeweight=".159998pt" strokecolor="#00FFFF">
                <v:path arrowok="t"/>
              </v:shape>
            </v:group>
            <v:group style="position:absolute;left:10826;top:9851;width:97;height:326" coordorigin="10826,9851" coordsize="97,326">
              <v:shape style="position:absolute;left:10826;top:9851;width:97;height:326" coordorigin="10826,9851" coordsize="97,326" path="m10826,10177l10924,10177,10924,9851,10826,9851,10826,10177e" filled="t" fillcolor="#00FFFF" stroked="f">
                <v:path arrowok="t"/>
                <v:fill/>
              </v:shape>
            </v:group>
            <v:group style="position:absolute;left:9864;top:9851;width:108;height:326" coordorigin="9864,9851" coordsize="108,326">
              <v:shape style="position:absolute;left:9864;top:9851;width:108;height:326" coordorigin="9864,9851" coordsize="108,326" path="m9864,10177l9972,10177,9972,9851,9864,9851,9864,10177e" filled="t" fillcolor="#00FFFF" stroked="f">
                <v:path arrowok="t"/>
                <v:fill/>
              </v:shape>
            </v:group>
            <v:group style="position:absolute;left:9972;top:9851;width:854;height:326" coordorigin="9972,9851" coordsize="854,326">
              <v:shape style="position:absolute;left:9972;top:9851;width:854;height:326" coordorigin="9972,9851" coordsize="854,326" path="m9972,10177l10826,10177,10826,9851,9972,9851,9972,10177e" filled="t" fillcolor="#00FFFF" stroked="f">
                <v:path arrowok="t"/>
                <v:fill/>
              </v:shape>
            </v:group>
            <v:group style="position:absolute;left:3924;top:9841;width:7020;height:2" coordorigin="3924,9841" coordsize="7020,2">
              <v:shape style="position:absolute;left:3924;top:9841;width:7020;height:2" coordorigin="3924,9841" coordsize="7020,0" path="m3924,9841l10944,9841e" filled="f" stroked="t" strokeweight="1.120pt" strokecolor="#4F82BD">
                <v:path arrowok="t"/>
              </v:shape>
            </v:group>
            <v:group style="position:absolute;left:9874;top:9850;width:1051;height:2" coordorigin="9874,9850" coordsize="1051,2">
              <v:shape style="position:absolute;left:9874;top:9850;width:1051;height:2" coordorigin="9874,9850" coordsize="1051,0" path="m9874,9850l10925,9850e" filled="f" stroked="t" strokeweight=".159998pt" strokecolor="#00FFFF">
                <v:path arrowok="t"/>
              </v:shape>
            </v:group>
            <v:group style="position:absolute;left:9864;top:10198;width:1060;height:587" coordorigin="9864,10198" coordsize="1060,587">
              <v:shape style="position:absolute;left:9864;top:10198;width:1060;height:587" coordorigin="9864,10198" coordsize="1060,587" path="m9864,10784l10924,10784,10924,10524,9972,10524,9972,10198,9864,10198,9864,10784e" filled="t" fillcolor="#FFFF00" stroked="f">
                <v:path arrowok="t"/>
                <v:fill/>
              </v:shape>
              <v:shape style="position:absolute;left:9864;top:10198;width:1060;height:587" coordorigin="9864,10198" coordsize="1060,587" path="m10924,10198l10826,10198,10826,10524,10924,10524,10924,10198e" filled="t" fillcolor="#FFFF00" stroked="f">
                <v:path arrowok="t"/>
                <v:fill/>
              </v:shape>
            </v:group>
            <v:group style="position:absolute;left:9972;top:10198;width:854;height:326" coordorigin="9972,10198" coordsize="854,326">
              <v:shape style="position:absolute;left:9972;top:10198;width:854;height:326" coordorigin="9972,10198" coordsize="854,326" path="m9972,10524l10826,10524,10826,10198,9972,10198,9972,10524e" filled="t" fillcolor="#FFFF00" stroked="f">
                <v:path arrowok="t"/>
                <v:fill/>
              </v:shape>
            </v:group>
            <v:group style="position:absolute;left:3924;top:10187;width:7020;height:2" coordorigin="3924,10187" coordsize="7020,2">
              <v:shape style="position:absolute;left:3924;top:10187;width:7020;height:2" coordorigin="3924,10187" coordsize="7020,0" path="m3924,10187l10944,10187e" filled="f" stroked="t" strokeweight="1.120pt" strokecolor="#4F82BD">
                <v:path arrowok="t"/>
              </v:shape>
            </v:group>
            <v:group style="position:absolute;left:9874;top:10197;width:1051;height:2" coordorigin="9874,10197" coordsize="1051,2">
              <v:shape style="position:absolute;left:9874;top:10197;width:1051;height:2" coordorigin="9874,10197" coordsize="1051,0" path="m9874,10197l10925,10197e" filled="f" stroked="t" strokeweight=".159998pt" strokecolor="#FFFF00">
                <v:path arrowok="t"/>
              </v:shape>
            </v:group>
            <v:group style="position:absolute;left:9864;top:10805;width:1060;height:534" coordorigin="9864,10805" coordsize="1060,534">
              <v:shape style="position:absolute;left:9864;top:10805;width:1060;height:534" coordorigin="9864,10805" coordsize="1060,534" path="m9864,11339l10924,11339,10924,11131,9972,11131,9972,10805,9864,10805,9864,11339e" filled="t" fillcolor="#00FFFF" stroked="f">
                <v:path arrowok="t"/>
                <v:fill/>
              </v:shape>
              <v:shape style="position:absolute;left:9864;top:10805;width:1060;height:534" coordorigin="9864,10805" coordsize="1060,534" path="m10924,10805l10826,10805,10826,11131,10924,11131,10924,10805e" filled="t" fillcolor="#00FFFF" stroked="f">
                <v:path arrowok="t"/>
                <v:fill/>
              </v:shape>
            </v:group>
            <v:group style="position:absolute;left:9972;top:10805;width:854;height:326" coordorigin="9972,10805" coordsize="854,326">
              <v:shape style="position:absolute;left:9972;top:10805;width:854;height:326" coordorigin="9972,10805" coordsize="854,326" path="m9972,11131l10826,11131,10826,10805,9972,10805,9972,11131e" filled="t" fillcolor="#00FFFF" stroked="f">
                <v:path arrowok="t"/>
                <v:fill/>
              </v:shape>
            </v:group>
            <v:group style="position:absolute;left:3924;top:10795;width:7020;height:2" coordorigin="3924,10795" coordsize="7020,2">
              <v:shape style="position:absolute;left:3924;top:10795;width:7020;height:2" coordorigin="3924,10795" coordsize="7020,0" path="m3924,10795l10944,10795e" filled="f" stroked="t" strokeweight="1.120pt" strokecolor="#4F82BD">
                <v:path arrowok="t"/>
              </v:shape>
            </v:group>
            <v:group style="position:absolute;left:9874;top:10804;width:1051;height:2" coordorigin="9874,10804" coordsize="1051,2">
              <v:shape style="position:absolute;left:9874;top:10804;width:1051;height:2" coordorigin="9874,10804" coordsize="1051,0" path="m9874,10804l10925,10804e" filled="f" stroked="t" strokeweight=".159998pt" strokecolor="#00FFFF">
                <v:path arrowok="t"/>
              </v:shape>
            </v:group>
            <v:group style="position:absolute;left:10826;top:11358;width:97;height:328" coordorigin="10826,11358" coordsize="97,328">
              <v:shape style="position:absolute;left:10826;top:11358;width:97;height:328" coordorigin="10826,11358" coordsize="97,328" path="m10826,11686l10924,11686,10924,11358,10826,11358,10826,11686e" filled="t" fillcolor="#00FFFF" stroked="f">
                <v:path arrowok="t"/>
                <v:fill/>
              </v:shape>
            </v:group>
            <v:group style="position:absolute;left:9864;top:11358;width:108;height:328" coordorigin="9864,11358" coordsize="108,328">
              <v:shape style="position:absolute;left:9864;top:11358;width:108;height:328" coordorigin="9864,11358" coordsize="108,328" path="m9864,11686l9972,11686,9972,11358,9864,11358,9864,11686e" filled="t" fillcolor="#00FFFF" stroked="f">
                <v:path arrowok="t"/>
                <v:fill/>
              </v:shape>
            </v:group>
            <v:group style="position:absolute;left:9972;top:11358;width:854;height:328" coordorigin="9972,11358" coordsize="854,328">
              <v:shape style="position:absolute;left:9972;top:11358;width:854;height:328" coordorigin="9972,11358" coordsize="854,328" path="m9972,11686l10826,11686,10826,11358,9972,11358,9972,11686e" filled="t" fillcolor="#00FFFF" stroked="f">
                <v:path arrowok="t"/>
                <v:fill/>
              </v:shape>
            </v:group>
            <v:group style="position:absolute;left:3924;top:11349;width:7020;height:2" coordorigin="3924,11349" coordsize="7020,2">
              <v:shape style="position:absolute;left:3924;top:11349;width:7020;height:2" coordorigin="3924,11349" coordsize="7020,0" path="m3924,11349l10944,11349e" filled="f" stroked="t" strokeweight="1.12002pt" strokecolor="#4F82BD">
                <v:path arrowok="t"/>
              </v:shape>
            </v:group>
            <v:group style="position:absolute;left:9874;top:11359;width:1051;height:2" coordorigin="9874,11359" coordsize="1051,2">
              <v:shape style="position:absolute;left:9874;top:11359;width:1051;height:2" coordorigin="9874,11359" coordsize="1051,0" path="m9874,11359l10925,11359e" filled="f" stroked="t" strokeweight=".159998pt" strokecolor="#00FFFF">
                <v:path arrowok="t"/>
              </v:shape>
            </v:group>
            <v:group style="position:absolute;left:9864;top:11706;width:1060;height:534" coordorigin="9864,11706" coordsize="1060,534">
              <v:shape style="position:absolute;left:9864;top:11706;width:1060;height:534" coordorigin="9864,11706" coordsize="1060,534" path="m9864,12240l10924,12240,10924,12032,9972,12032,9972,11706,9864,11706,9864,12240e" filled="t" fillcolor="#00FF00" stroked="f">
                <v:path arrowok="t"/>
                <v:fill/>
              </v:shape>
              <v:shape style="position:absolute;left:9864;top:11706;width:1060;height:534" coordorigin="9864,11706" coordsize="1060,534" path="m10924,11706l10826,11706,10826,12032,10924,12032,10924,11706e" filled="t" fillcolor="#00FF00" stroked="f">
                <v:path arrowok="t"/>
                <v:fill/>
              </v:shape>
            </v:group>
            <v:group style="position:absolute;left:9972;top:11706;width:854;height:326" coordorigin="9972,11706" coordsize="854,326">
              <v:shape style="position:absolute;left:9972;top:11706;width:854;height:326" coordorigin="9972,11706" coordsize="854,326" path="m9972,12032l10826,12032,10826,11706,9972,11706,9972,12032e" filled="t" fillcolor="#00FF00" stroked="f">
                <v:path arrowok="t"/>
                <v:fill/>
              </v:shape>
            </v:group>
            <v:group style="position:absolute;left:962;top:11696;width:9982;height:2" coordorigin="962,11696" coordsize="9982,2">
              <v:shape style="position:absolute;left:962;top:11696;width:9982;height:2" coordorigin="962,11696" coordsize="9982,0" path="m962,11696l10944,11696e" filled="f" stroked="t" strokeweight="1.120pt" strokecolor="#4F82BD">
                <v:path arrowok="t"/>
              </v:shape>
            </v:group>
            <v:group style="position:absolute;left:9874;top:11705;width:1051;height:2" coordorigin="9874,11705" coordsize="1051,2">
              <v:shape style="position:absolute;left:9874;top:11705;width:1051;height:2" coordorigin="9874,11705" coordsize="1051,0" path="m9874,11705l10925,11705e" filled="f" stroked="t" strokeweight=".159998pt" strokecolor="#00FF00">
                <v:path arrowok="t"/>
              </v:shape>
            </v:group>
            <v:group style="position:absolute;left:10826;top:12259;width:97;height:328" coordorigin="10826,12259" coordsize="97,328">
              <v:shape style="position:absolute;left:10826;top:12259;width:97;height:328" coordorigin="10826,12259" coordsize="97,328" path="m10826,12587l10924,12587,10924,12259,10826,12259,10826,12587e" filled="t" fillcolor="#00FFFF" stroked="f">
                <v:path arrowok="t"/>
                <v:fill/>
              </v:shape>
            </v:group>
            <v:group style="position:absolute;left:9864;top:12259;width:108;height:328" coordorigin="9864,12259" coordsize="108,328">
              <v:shape style="position:absolute;left:9864;top:12259;width:108;height:328" coordorigin="9864,12259" coordsize="108,328" path="m9864,12587l9972,12587,9972,12259,9864,12259,9864,12587e" filled="t" fillcolor="#00FFFF" stroked="f">
                <v:path arrowok="t"/>
                <v:fill/>
              </v:shape>
            </v:group>
            <v:group style="position:absolute;left:9972;top:12259;width:854;height:328" coordorigin="9972,12259" coordsize="854,328">
              <v:shape style="position:absolute;left:9972;top:12259;width:854;height:328" coordorigin="9972,12259" coordsize="854,328" path="m9972,12587l10826,12587,10826,12259,9972,12259,9972,12587e" filled="t" fillcolor="#00FFFF" stroked="f">
                <v:path arrowok="t"/>
                <v:fill/>
              </v:shape>
            </v:group>
            <v:group style="position:absolute;left:3924;top:12250;width:7020;height:2" coordorigin="3924,12250" coordsize="7020,2">
              <v:shape style="position:absolute;left:3924;top:12250;width:7020;height:2" coordorigin="3924,12250" coordsize="7020,0" path="m3924,12250l10944,12250e" filled="f" stroked="t" strokeweight="1.12001pt" strokecolor="#4F82BD">
                <v:path arrowok="t"/>
              </v:shape>
            </v:group>
            <v:group style="position:absolute;left:9874;top:12260;width:1051;height:2" coordorigin="9874,12260" coordsize="1051,2">
              <v:shape style="position:absolute;left:9874;top:12260;width:1051;height:2" coordorigin="9874,12260" coordsize="1051,0" path="m9874,12260l10925,12260e" filled="f" stroked="t" strokeweight=".159998pt" strokecolor="#00FFFF">
                <v:path arrowok="t"/>
              </v:shape>
            </v:group>
            <v:group style="position:absolute;left:10826;top:12606;width:97;height:328" coordorigin="10826,12606" coordsize="97,328">
              <v:shape style="position:absolute;left:10826;top:12606;width:97;height:328" coordorigin="10826,12606" coordsize="97,328" path="m10826,12934l10924,12934,10924,12606,10826,12606,10826,12934e" filled="t" fillcolor="#00FFFF" stroked="f">
                <v:path arrowok="t"/>
                <v:fill/>
              </v:shape>
            </v:group>
            <v:group style="position:absolute;left:9864;top:12606;width:108;height:328" coordorigin="9864,12606" coordsize="108,328">
              <v:shape style="position:absolute;left:9864;top:12606;width:108;height:328" coordorigin="9864,12606" coordsize="108,328" path="m9864,12934l9972,12934,9972,12606,9864,12606,9864,12934e" filled="t" fillcolor="#00FFFF" stroked="f">
                <v:path arrowok="t"/>
                <v:fill/>
              </v:shape>
            </v:group>
            <v:group style="position:absolute;left:9972;top:12606;width:854;height:328" coordorigin="9972,12606" coordsize="854,328">
              <v:shape style="position:absolute;left:9972;top:12606;width:854;height:328" coordorigin="9972,12606" coordsize="854,328" path="m9972,12934l10826,12934,10826,12606,9972,12606,9972,12934e" filled="t" fillcolor="#00FFFF" stroked="f">
                <v:path arrowok="t"/>
                <v:fill/>
              </v:shape>
            </v:group>
            <v:group style="position:absolute;left:3924;top:12597;width:7020;height:2" coordorigin="3924,12597" coordsize="7020,2">
              <v:shape style="position:absolute;left:3924;top:12597;width:7020;height:2" coordorigin="3924,12597" coordsize="7020,0" path="m3924,12597l10944,12597e" filled="f" stroked="t" strokeweight="1.120pt" strokecolor="#4F82BD">
                <v:path arrowok="t"/>
              </v:shape>
            </v:group>
            <v:group style="position:absolute;left:9874;top:12607;width:1051;height:2" coordorigin="9874,12607" coordsize="1051,2">
              <v:shape style="position:absolute;left:9874;top:12607;width:1051;height:2" coordorigin="9874,12607" coordsize="1051,0" path="m9874,12607l10925,12607e" filled="f" stroked="t" strokeweight=".159998pt" strokecolor="#00FFFF">
                <v:path arrowok="t"/>
              </v:shape>
            </v:group>
            <v:group style="position:absolute;left:9864;top:12954;width:1060;height:553" coordorigin="9864,12954" coordsize="1060,553">
              <v:shape style="position:absolute;left:9864;top:12954;width:1060;height:553" coordorigin="9864,12954" coordsize="1060,553" path="m9864,13507l10924,13507,10924,13280,9972,13280,9972,12954,9864,12954,9864,13507e" filled="t" fillcolor="#00FFFF" stroked="f">
                <v:path arrowok="t"/>
                <v:fill/>
              </v:shape>
              <v:shape style="position:absolute;left:9864;top:12954;width:1060;height:553" coordorigin="9864,12954" coordsize="1060,553" path="m10924,12954l10826,12954,10826,13280,10924,13280,10924,12954e" filled="t" fillcolor="#00FFFF" stroked="f">
                <v:path arrowok="t"/>
                <v:fill/>
              </v:shape>
            </v:group>
            <v:group style="position:absolute;left:9972;top:12954;width:854;height:326" coordorigin="9972,12954" coordsize="854,326">
              <v:shape style="position:absolute;left:9972;top:12954;width:854;height:326" coordorigin="9972,12954" coordsize="854,326" path="m9972,13280l10826,13280,10826,12954,9972,12954,9972,13280e" filled="t" fillcolor="#00FFFF" stroked="f">
                <v:path arrowok="t"/>
                <v:fill/>
              </v:shape>
            </v:group>
            <v:group style="position:absolute;left:3924;top:12944;width:7020;height:2" coordorigin="3924,12944" coordsize="7020,2">
              <v:shape style="position:absolute;left:3924;top:12944;width:7020;height:2" coordorigin="3924,12944" coordsize="7020,0" path="m3924,12944l10944,12944e" filled="f" stroked="t" strokeweight="1.12001pt" strokecolor="#4F82BD">
                <v:path arrowok="t"/>
              </v:shape>
            </v:group>
            <v:group style="position:absolute;left:9874;top:12953;width:1051;height:2" coordorigin="9874,12953" coordsize="1051,2">
              <v:shape style="position:absolute;left:9874;top:12953;width:1051;height:2" coordorigin="9874,12953" coordsize="1051,0" path="m9874,12953l10925,12953e" filled="f" stroked="t" strokeweight=".159998pt" strokecolor="#00FFFF">
                <v:path arrowok="t"/>
              </v:shape>
            </v:group>
            <v:group style="position:absolute;left:9864;top:13528;width:1060;height:410" coordorigin="9864,13528" coordsize="1060,410">
              <v:shape style="position:absolute;left:9864;top:13528;width:1060;height:410" coordorigin="9864,13528" coordsize="1060,410" path="m9864,13938l10924,13938,10924,13854,9972,13854,9972,13528,9864,13528,9864,13938e" filled="t" fillcolor="#00FF00" stroked="f">
                <v:path arrowok="t"/>
                <v:fill/>
              </v:shape>
              <v:shape style="position:absolute;left:9864;top:13528;width:1060;height:410" coordorigin="9864,13528" coordsize="1060,410" path="m10924,13528l10826,13528,10826,13854,10924,13854,10924,13528e" filled="t" fillcolor="#00FF00" stroked="f">
                <v:path arrowok="t"/>
                <v:fill/>
              </v:shape>
            </v:group>
            <v:group style="position:absolute;left:9972;top:13528;width:854;height:326" coordorigin="9972,13528" coordsize="854,326">
              <v:shape style="position:absolute;left:9972;top:13528;width:854;height:326" coordorigin="9972,13528" coordsize="854,326" path="m9972,13854l10826,13854,10826,13528,9972,13528,9972,13854e" filled="t" fillcolor="#00FF00" stroked="f">
                <v:path arrowok="t"/>
                <v:fill/>
              </v:shape>
            </v:group>
            <v:group style="position:absolute;left:3924;top:13517;width:7020;height:2" coordorigin="3924,13517" coordsize="7020,2">
              <v:shape style="position:absolute;left:3924;top:13517;width:7020;height:2" coordorigin="3924,13517" coordsize="7020,0" path="m3924,13517l10944,13517e" filled="f" stroked="t" strokeweight="1.120pt" strokecolor="#4F82BD">
                <v:path arrowok="t"/>
              </v:shape>
            </v:group>
            <v:group style="position:absolute;left:9874;top:13527;width:1051;height:2" coordorigin="9874,13527" coordsize="1051,2">
              <v:shape style="position:absolute;left:9874;top:13527;width:1051;height:2" coordorigin="9874,13527" coordsize="1051,0" path="m9874,13527l10925,13527e" filled="f" stroked="t" strokeweight=".159998pt" strokecolor="#00FF00">
                <v:path arrowok="t"/>
              </v:shape>
            </v:group>
            <v:group style="position:absolute;left:9864;top:13958;width:1060;height:587" coordorigin="9864,13958" coordsize="1060,587">
              <v:shape style="position:absolute;left:9864;top:13958;width:1060;height:587" coordorigin="9864,13958" coordsize="1060,587" path="m9864,14545l10924,14545,10924,14286,9972,14286,9972,13958,9864,13958,9864,14545e" filled="t" fillcolor="#00FF00" stroked="f">
                <v:path arrowok="t"/>
                <v:fill/>
              </v:shape>
              <v:shape style="position:absolute;left:9864;top:13958;width:1060;height:587" coordorigin="9864,13958" coordsize="1060,587" path="m10924,13958l10826,13958,10826,14286,10924,14286,10924,13958e" filled="t" fillcolor="#00FF00" stroked="f">
                <v:path arrowok="t"/>
                <v:fill/>
              </v:shape>
            </v:group>
            <v:group style="position:absolute;left:9972;top:13958;width:854;height:328" coordorigin="9972,13958" coordsize="854,328">
              <v:shape style="position:absolute;left:9972;top:13958;width:854;height:328" coordorigin="9972,13958" coordsize="854,328" path="m9972,14286l10826,14286,10826,13958,9972,13958,9972,14286e" filled="t" fillcolor="#00FF00" stroked="f">
                <v:path arrowok="t"/>
                <v:fill/>
              </v:shape>
            </v:group>
            <v:group style="position:absolute;left:3924;top:13948;width:7020;height:2" coordorigin="3924,13948" coordsize="7020,2">
              <v:shape style="position:absolute;left:3924;top:13948;width:7020;height:2" coordorigin="3924,13948" coordsize="7020,0" path="m3924,13948l10944,13948e" filled="f" stroked="t" strokeweight="1.120pt" strokecolor="#4F82BD">
                <v:path arrowok="t"/>
              </v:shape>
            </v:group>
            <v:group style="position:absolute;left:9874;top:13958;width:1051;height:2" coordorigin="9874,13958" coordsize="1051,2">
              <v:shape style="position:absolute;left:9874;top:13958;width:1051;height:2" coordorigin="9874,13958" coordsize="1051,0" path="m9874,13958l10925,13958e" filled="f" stroked="t" strokeweight=".159998pt" strokecolor="#00FF00">
                <v:path arrowok="t"/>
              </v:shape>
            </v:group>
            <v:group style="position:absolute;left:9864;top:14566;width:1060;height:563" coordorigin="9864,14566" coordsize="1060,563">
              <v:shape style="position:absolute;left:9864;top:14566;width:1060;height:563" coordorigin="9864,14566" coordsize="1060,563" path="m9864,15128l10924,15128,10924,14892,9972,14892,9972,14566,9864,14566,9864,15128e" filled="t" fillcolor="#FFFF00" stroked="f">
                <v:path arrowok="t"/>
                <v:fill/>
              </v:shape>
              <v:shape style="position:absolute;left:9864;top:14566;width:1060;height:563" coordorigin="9864,14566" coordsize="1060,563" path="m10924,14566l10826,14566,10826,14892,10924,14892,10924,14566e" filled="t" fillcolor="#FFFF00" stroked="f">
                <v:path arrowok="t"/>
                <v:fill/>
              </v:shape>
            </v:group>
            <v:group style="position:absolute;left:9972;top:14566;width:854;height:326" coordorigin="9972,14566" coordsize="854,326">
              <v:shape style="position:absolute;left:9972;top:14566;width:854;height:326" coordorigin="9972,14566" coordsize="854,326" path="m9972,14892l10826,14892,10826,14566,9972,14566,9972,14892e" filled="t" fillcolor="#FFFF00" stroked="f">
                <v:path arrowok="t"/>
                <v:fill/>
              </v:shape>
            </v:group>
            <v:group style="position:absolute;left:2491;top:14555;width:8453;height:2" coordorigin="2491,14555" coordsize="8453,2">
              <v:shape style="position:absolute;left:2491;top:14555;width:8453;height:2" coordorigin="2491,14555" coordsize="8453,0" path="m2491,14555l10944,14555e" filled="f" stroked="t" strokeweight="1.120pt" strokecolor="#4F82BD">
                <v:path arrowok="t"/>
              </v:shape>
            </v:group>
            <v:group style="position:absolute;left:9874;top:14565;width:1051;height:2" coordorigin="9874,14565" coordsize="1051,2">
              <v:shape style="position:absolute;left:9874;top:14565;width:1051;height:2" coordorigin="9874,14565" coordsize="1051,0" path="m9874,14565l10925,14565e" filled="f" stroked="t" strokeweight=".159998pt" strokecolor="#FFFF00">
                <v:path arrowok="t"/>
              </v:shape>
            </v:group>
            <v:group style="position:absolute;left:3924;top:15139;width:7020;height:2" coordorigin="3924,15139" coordsize="7020,2">
              <v:shape style="position:absolute;left:3924;top:15139;width:7020;height:2" coordorigin="3924,15139" coordsize="7020,0" path="m3924,15139l10944,15139e" filled="f" stroked="t" strokeweight="1.05999pt" strokecolor="#4F82B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.5pt;margin-top:792.900024pt;width:490.32pt;height:.1pt;mso-position-horizontal-relative:page;mso-position-vertical-relative:page;z-index:-410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4106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410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410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410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410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77.489983pt;width:76.44pt;height:27.570015pt;mso-position-horizontal-relative:page;mso-position-vertical-relative:page;z-index:-4101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7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Activi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77.489983pt;width:71.64pt;height:27.570015pt;mso-position-horizontal-relative:page;mso-position-vertical-relative:page;z-index:-4100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2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Haza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7.489983pt;width:172.67999pt;height:27.570015pt;mso-position-horizontal-relative:page;mso-position-vertical-relative:page;z-index:-4099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79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Potenti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eq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7.489983pt;width:58.68pt;height:27.570015pt;mso-position-horizontal-relative:page;mso-position-vertical-relative:page;z-index:-4098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62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Severi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7.489983pt;width:65.16pt;height:27.570015pt;mso-position-horizontal-relative:page;mso-position-vertical-relative:page;z-index:-4097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4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ood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7.489983pt;width:53.519985pt;height:27.570015pt;mso-position-horizontal-relative:page;mso-position-vertical-relative:page;z-index:-4096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149" w:right="13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6" w:lineRule="exact"/>
                    <w:ind w:left="327" w:right="308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105.059998pt;width:76.44pt;height:341.91pt;mso-position-horizontal-relative:page;mso-position-vertical-relative:page;z-index:-409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105.059998pt;width:71.64pt;height:211.16999pt;mso-position-horizontal-relative:page;mso-position-vertical-relative:page;z-index:-40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05.059998pt;width:172.67999pt;height:29.06999pt;mso-position-horizontal-relative:page;mso-position-vertical-relative:page;z-index:-4093" type="#_x0000_t202" filled="f" stroked="f">
            <v:textbox inset="0,0,0,0">
              <w:txbxContent>
                <w:p>
                  <w:pPr>
                    <w:spacing w:before="77" w:after="0" w:line="240" w:lineRule="auto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eros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dra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patte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05.059998pt;width:58.68pt;height:29.06999pt;mso-position-horizontal-relative:page;mso-position-vertical-relative:page;z-index:-4092" type="#_x0000_t202" filled="f" stroked="f">
            <v:textbox inset="0,0,0,0">
              <w:txbxContent>
                <w:p>
                  <w:pPr>
                    <w:spacing w:before="7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05.059998pt;width:65.16pt;height:29.06999pt;mso-position-horizontal-relative:page;mso-position-vertical-relative:page;z-index:-4091" type="#_x0000_t202" filled="f" stroked="f">
            <v:textbox inset="0,0,0,0">
              <w:txbxContent>
                <w:p>
                  <w:pPr>
                    <w:spacing w:before="7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05.059998pt;width:53.519985pt;height:29.06999pt;mso-position-horizontal-relative:page;mso-position-vertical-relative:page;z-index:-4090" type="#_x0000_t202" filled="f" stroked="f">
            <v:textbox inset="0,0,0,0">
              <w:txbxContent>
                <w:p>
                  <w:pPr>
                    <w:spacing w:before="7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34.12999pt;width:172.67999pt;height:17.34001pt;mso-position-horizontal-relative:page;mso-position-vertical-relative:page;z-index:-408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Noise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34.12999pt;width:58.68pt;height:17.34001pt;mso-position-horizontal-relative:page;mso-position-vertical-relative:page;z-index:-408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34.12999pt;width:65.16pt;height:17.34001pt;mso-position-horizontal-relative:page;mso-position-vertical-relative:page;z-index:-408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34.12999pt;width:53.519985pt;height:17.34001pt;mso-position-horizontal-relative:page;mso-position-vertical-relative:page;z-index:-408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51.470001pt;width:172.67999pt;height:17.33999pt;mso-position-horizontal-relative:page;mso-position-vertical-relative:page;z-index:-408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51.470001pt;width:58.68pt;height:17.33999pt;mso-position-horizontal-relative:page;mso-position-vertical-relative:page;z-index:-408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51.470001pt;width:65.16pt;height:17.33999pt;mso-position-horizontal-relative:page;mso-position-vertical-relative:page;z-index:-408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51.470001pt;width:53.519985pt;height:17.33999pt;mso-position-horizontal-relative:page;mso-position-vertical-relative:page;z-index:-408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68.809998pt;width:172.67999pt;height:17.34pt;mso-position-horizontal-relative:page;mso-position-vertical-relative:page;z-index:-408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stock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68.809998pt;width:58.68pt;height:17.34pt;mso-position-horizontal-relative:page;mso-position-vertical-relative:page;z-index:-408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68.809998pt;width:65.16pt;height:17.34pt;mso-position-horizontal-relative:page;mso-position-vertical-relative:page;z-index:-407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68.809998pt;width:53.519985pt;height:17.34pt;mso-position-horizontal-relative:page;mso-position-vertical-relative:page;z-index:-407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86.149994pt;width:172.67999pt;height:17.34pt;mso-position-horizontal-relative:page;mso-position-vertical-relative:page;z-index:-407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86.149994pt;width:58.68pt;height:17.34pt;mso-position-horizontal-relative:page;mso-position-vertical-relative:page;z-index:-407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86.149994pt;width:65.16pt;height:17.34pt;mso-position-horizontal-relative:page;mso-position-vertical-relative:page;z-index:-407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86.149994pt;width:53.519985pt;height:17.34pt;mso-position-horizontal-relative:page;mso-position-vertical-relative:page;z-index:-407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03.48999pt;width:172.67999pt;height:17.34001pt;mso-position-horizontal-relative:page;mso-position-vertical-relative:page;z-index:-407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Visu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03.48999pt;width:58.68pt;height:17.34001pt;mso-position-horizontal-relative:page;mso-position-vertical-relative:page;z-index:-407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03.48999pt;width:65.16pt;height:17.34001pt;mso-position-horizontal-relative:page;mso-position-vertical-relative:page;z-index:-407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03.48999pt;width:53.519985pt;height:17.34001pt;mso-position-horizontal-relative:page;mso-position-vertical-relative:page;z-index:-407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20.830002pt;width:172.67999pt;height:17.33999pt;mso-position-horizontal-relative:page;mso-position-vertical-relative:page;z-index:-406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20.830002pt;width:58.68pt;height:17.33999pt;mso-position-horizontal-relative:page;mso-position-vertical-relative:page;z-index:-406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20.830002pt;width:65.16pt;height:17.33999pt;mso-position-horizontal-relative:page;mso-position-vertical-relative:page;z-index:-406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20.830002pt;width:53.519985pt;height:17.33999pt;mso-position-horizontal-relative:page;mso-position-vertical-relative:page;z-index:-406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38.169983pt;width:172.67999pt;height:17.400010pt;mso-position-horizontal-relative:page;mso-position-vertical-relative:page;z-index:-406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38.169983pt;width:58.68pt;height:17.400010pt;mso-position-horizontal-relative:page;mso-position-vertical-relative:page;z-index:-406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38.169983pt;width:65.16pt;height:17.400010pt;mso-position-horizontal-relative:page;mso-position-vertical-relative:page;z-index:-406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38.169983pt;width:53.519985pt;height:17.400010pt;mso-position-horizontal-relative:page;mso-position-vertical-relative:page;z-index:-406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55.570007pt;width:172.67999pt;height:30.29999pt;mso-position-horizontal-relative:page;mso-position-vertical-relative:page;z-index:-406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55.570007pt;width:58.68pt;height:30.29999pt;mso-position-horizontal-relative:page;mso-position-vertical-relative:page;z-index:-406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55.570007pt;width:65.16pt;height:30.29999pt;mso-position-horizontal-relative:page;mso-position-vertical-relative:page;z-index:-405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ssible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55.570007pt;width:53.519985pt;height:30.29999pt;mso-position-horizontal-relative:page;mso-position-vertical-relative:page;z-index:-405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85.869995pt;width:172.67999pt;height:30.36pt;mso-position-horizontal-relative:page;mso-position-vertical-relative:page;z-index:-405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5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ird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par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resulting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third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parties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tting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85.869995pt;width:58.68pt;height:30.36pt;mso-position-horizontal-relative:page;mso-position-vertical-relative:page;z-index:-405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85.869995pt;width:65.16pt;height:30.36pt;mso-position-horizontal-relative:page;mso-position-vertical-relative:page;z-index:-405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85.869995pt;width:53.519985pt;height:30.36pt;mso-position-horizontal-relative:page;mso-position-vertical-relative:page;z-index:-405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316.22998pt;width:71.64pt;height:97.14001pt;mso-position-horizontal-relative:page;mso-position-vertical-relative:page;z-index:-4053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16.22998pt;width:172.67999pt;height:27.72001pt;mso-position-horizontal-relative:page;mso-position-vertical-relative:page;z-index:-405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16.22998pt;width:58.68pt;height:27.72001pt;mso-position-horizontal-relative:page;mso-position-vertical-relative:page;z-index:-405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16.22998pt;width:65.16pt;height:27.72001pt;mso-position-horizontal-relative:page;mso-position-vertical-relative:page;z-index:-405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16.22998pt;width:53.519985pt;height:27.72001pt;mso-position-horizontal-relative:page;mso-position-vertical-relative:page;z-index:-404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43.950012pt;width:172.67999pt;height:17.33999pt;mso-position-horizontal-relative:page;mso-position-vertical-relative:page;z-index:-404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43.950012pt;width:58.68pt;height:17.33999pt;mso-position-horizontal-relative:page;mso-position-vertical-relative:page;z-index:-404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43.950012pt;width:65.16pt;height:17.33999pt;mso-position-horizontal-relative:page;mso-position-vertical-relative:page;z-index:-404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43.950012pt;width:53.519985pt;height:17.33999pt;mso-position-horizontal-relative:page;mso-position-vertical-relative:page;z-index:-404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61.289978pt;width:172.67999pt;height:17.34001pt;mso-position-horizontal-relative:page;mso-position-vertical-relative:page;z-index:-404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stock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61.289978pt;width:58.68pt;height:17.34001pt;mso-position-horizontal-relative:page;mso-position-vertical-relative:page;z-index:-404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61.289978pt;width:65.16pt;height:17.34001pt;mso-position-horizontal-relative:page;mso-position-vertical-relative:page;z-index:-404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61.289978pt;width:53.519985pt;height:17.34001pt;mso-position-horizontal-relative:page;mso-position-vertical-relative:page;z-index:-404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78.630005pt;width:172.67999pt;height:17.34pt;mso-position-horizontal-relative:page;mso-position-vertical-relative:page;z-index:-404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78.630005pt;width:58.68pt;height:17.34pt;mso-position-horizontal-relative:page;mso-position-vertical-relative:page;z-index:-403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78.630005pt;width:65.16pt;height:17.34pt;mso-position-horizontal-relative:page;mso-position-vertical-relative:page;z-index:-403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78.630005pt;width:53.519985pt;height:17.34pt;mso-position-horizontal-relative:page;mso-position-vertical-relative:page;z-index:-403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95.970001pt;width:172.67999pt;height:17.4pt;mso-position-horizontal-relative:page;mso-position-vertical-relative:page;z-index:-403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Airbo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95.970001pt;width:58.68pt;height:17.4pt;mso-position-horizontal-relative:page;mso-position-vertical-relative:page;z-index:-403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95.970001pt;width:65.16pt;height:17.4pt;mso-position-horizontal-relative:page;mso-position-vertical-relative:page;z-index:-403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95.970001pt;width:53.519985pt;height:17.4pt;mso-position-horizontal-relative:page;mso-position-vertical-relative:page;z-index:-403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413.369995pt;width:71.64pt;height:33.6pt;mso-position-horizontal-relative:page;mso-position-vertical-relative:page;z-index:-403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58"/>
                    <w:jc w:val="left"/>
                    <w:tabs>
                      <w:tab w:pos="102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Spills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leaks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13.369995pt;width:172.67999pt;height:33.6pt;mso-position-horizontal-relative:page;mso-position-vertical-relative:page;z-index:-403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13.369995pt;width:58.68pt;height:33.6pt;mso-position-horizontal-relative:page;mso-position-vertical-relative:page;z-index:-403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13.369995pt;width:65.16pt;height:33.6pt;mso-position-horizontal-relative:page;mso-position-vertical-relative:page;z-index:-402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13.369995pt;width:53.519985pt;height:33.6pt;mso-position-horizontal-relative:page;mso-position-vertical-relative:page;z-index:-402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446.970001pt;width:76.44pt;height:137.82pt;mso-position-horizontal-relative:page;mso-position-vertical-relative:page;z-index:-402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446.970001pt;width:71.64pt;height:137.82pt;mso-position-horizontal-relative:page;mso-position-vertical-relative:page;z-index:-4026" type="#_x0000_t202" filled="f" stroked="f">
            <v:textbox inset="0,0,0,0">
              <w:txbxContent>
                <w:p>
                  <w:pPr>
                    <w:spacing w:before="69" w:after="0" w:line="240" w:lineRule="auto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46.970001pt;width:172.67999pt;height:27.72pt;mso-position-horizontal-relative:page;mso-position-vertical-relative:page;z-index:-402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etc.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46.970001pt;width:58.68pt;height:27.72pt;mso-position-horizontal-relative:page;mso-position-vertical-relative:page;z-index:-402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46.970001pt;width:65.16pt;height:27.72pt;mso-position-horizontal-relative:page;mso-position-vertical-relative:page;z-index:-402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46.970001pt;width:53.519985pt;height:27.72pt;mso-position-horizontal-relative:page;mso-position-vertical-relative:page;z-index:-402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74.690002pt;width:172.67999pt;height:17.34pt;mso-position-horizontal-relative:page;mso-position-vertical-relative:page;z-index:-402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74.690002pt;width:58.68pt;height:17.34pt;mso-position-horizontal-relative:page;mso-position-vertical-relative:page;z-index:-402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74.690002pt;width:65.16pt;height:17.34pt;mso-position-horizontal-relative:page;mso-position-vertical-relative:page;z-index:-401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74.690002pt;width:53.519985pt;height:17.34pt;mso-position-horizontal-relative:page;mso-position-vertical-relative:page;z-index:-401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92.029999pt;width:172.67999pt;height:17.34pt;mso-position-horizontal-relative:page;mso-position-vertical-relative:page;z-index:-401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92.029999pt;width:58.68pt;height:17.34pt;mso-position-horizontal-relative:page;mso-position-vertical-relative:page;z-index:-401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92.029999pt;width:65.16pt;height:17.34pt;mso-position-horizontal-relative:page;mso-position-vertical-relative:page;z-index:-401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92.029999pt;width:53.519985pt;height:17.34pt;mso-position-horizontal-relative:page;mso-position-vertical-relative:page;z-index:-401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09.369995pt;width:172.67999pt;height:30.36pt;mso-position-horizontal-relative:page;mso-position-vertical-relative:page;z-index:-401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09.369995pt;width:58.68pt;height:30.36pt;mso-position-horizontal-relative:page;mso-position-vertical-relative:page;z-index:-401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09.369995pt;width:65.16pt;height:30.36pt;mso-position-horizontal-relative:page;mso-position-vertical-relative:page;z-index:-401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ssible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09.369995pt;width:53.519985pt;height:30.36pt;mso-position-horizontal-relative:page;mso-position-vertical-relative:page;z-index:-401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39.729980pt;width:172.67999pt;height:27.71999pt;mso-position-horizontal-relative:page;mso-position-vertical-relative:page;z-index:-4009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8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Fire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struct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itat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39.729980pt;width:58.68pt;height:27.71999pt;mso-position-horizontal-relative:page;mso-position-vertical-relative:page;z-index:-400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39.729980pt;width:65.16pt;height:27.71999pt;mso-position-horizontal-relative:page;mso-position-vertical-relative:page;z-index:-400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39.729980pt;width:53.519985pt;height:27.71999pt;mso-position-horizontal-relative:page;mso-position-vertical-relative:page;z-index:-400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67.450012pt;width:172.67999pt;height:17.34001pt;mso-position-horizontal-relative:page;mso-position-vertical-relative:page;z-index:-400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Airbo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67.450012pt;width:58.68pt;height:17.34001pt;mso-position-horizontal-relative:page;mso-position-vertical-relative:page;z-index:-400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67.450012pt;width:65.16pt;height:17.34001pt;mso-position-horizontal-relative:page;mso-position-vertical-relative:page;z-index:-400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67.450012pt;width:53.519985pt;height:17.34001pt;mso-position-horizontal-relative:page;mso-position-vertical-relative:page;z-index:-400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584.789978pt;width:76.44pt;height:171.69pt;mso-position-horizontal-relative:page;mso-position-vertical-relative:page;z-index:-400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Reco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584.789978pt;width:71.64pt;height:142.980pt;mso-position-horizontal-relative:page;mso-position-vertical-relative:page;z-index:-4000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84.789978pt;width:172.67999pt;height:27.719995pt;mso-position-horizontal-relative:page;mso-position-vertical-relative:page;z-index:-399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84.789978pt;width:58.68pt;height:27.719995pt;mso-position-horizontal-relative:page;mso-position-vertical-relative:page;z-index:-399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84.789978pt;width:65.16pt;height:27.719995pt;mso-position-horizontal-relative:page;mso-position-vertical-relative:page;z-index:-399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84.789978pt;width:53.519985pt;height:27.719995pt;mso-position-horizontal-relative:page;mso-position-vertical-relative:page;z-index:-399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12.51001pt;width:172.67999pt;height:17.340005pt;mso-position-horizontal-relative:page;mso-position-vertical-relative:page;z-index:-399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12.51001pt;width:58.68pt;height:17.340005pt;mso-position-horizontal-relative:page;mso-position-vertical-relative:page;z-index:-399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12.51001pt;width:65.16pt;height:17.340005pt;mso-position-horizontal-relative:page;mso-position-vertical-relative:page;z-index:-399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12.51001pt;width:53.519985pt;height:17.340005pt;mso-position-horizontal-relative:page;mso-position-vertical-relative:page;z-index:-399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29.849976pt;width:172.67999pt;height:17.339995pt;mso-position-horizontal-relative:page;mso-position-vertical-relative:page;z-index:-399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29.849976pt;width:58.68pt;height:17.339995pt;mso-position-horizontal-relative:page;mso-position-vertical-relative:page;z-index:-399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29.849976pt;width:65.16pt;height:17.339995pt;mso-position-horizontal-relative:page;mso-position-vertical-relative:page;z-index:-398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29.849976pt;width:53.519985pt;height:17.339995pt;mso-position-horizontal-relative:page;mso-position-vertical-relative:page;z-index:-398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47.190002pt;width:172.67999pt;height:28.680005pt;mso-position-horizontal-relative:page;mso-position-vertical-relative:page;z-index:-3987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8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heel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rut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ldust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47.190002pt;width:58.68pt;height:28.680005pt;mso-position-horizontal-relative:page;mso-position-vertical-relative:page;z-index:-398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47.190002pt;width:65.16pt;height:28.680005pt;mso-position-horizontal-relative:page;mso-position-vertical-relative:page;z-index:-398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47.190002pt;width:53.519985pt;height:28.680005pt;mso-position-horizontal-relative:page;mso-position-vertical-relative:page;z-index:-398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75.869995pt;width:172.67999pt;height:21.54pt;mso-position-horizontal-relative:page;mso-position-vertical-relative:page;z-index:-398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Visu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75.869995pt;width:58.68pt;height:21.54pt;mso-position-horizontal-relative:page;mso-position-vertical-relative:page;z-index:-398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75.869995pt;width:65.16pt;height:21.54pt;mso-position-horizontal-relative:page;mso-position-vertical-relative:page;z-index:-398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75.869995pt;width:53.519985pt;height:21.54pt;mso-position-horizontal-relative:page;mso-position-vertical-relative:page;z-index:-398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97.409973pt;width:172.67999pt;height:30.36pt;mso-position-horizontal-relative:page;mso-position-vertical-relative:page;z-index:-397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97.409973pt;width:58.68pt;height:30.36pt;mso-position-horizontal-relative:page;mso-position-vertical-relative:page;z-index:-397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97.409973pt;width:65.16pt;height:30.36pt;mso-position-horizontal-relative:page;mso-position-vertical-relative:page;z-index:-397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97.409973pt;width:53.519985pt;height:30.36pt;mso-position-horizontal-relative:page;mso-position-vertical-relative:page;z-index:-397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727.77002pt;width:71.64pt;height:28.71pt;mso-position-horizontal-relative:page;mso-position-vertical-relative:page;z-index:-3975" type="#_x0000_t202" filled="f" stroked="f">
            <v:textbox inset="0,0,0,0">
              <w:txbxContent>
                <w:p>
                  <w:pPr>
                    <w:spacing w:before="69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Vibrator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Operati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ns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27.77002pt;width:172.67999pt;height:29.190005pt;mso-position-horizontal-relative:page;mso-position-vertical-relative:page;z-index:-3974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mpaction,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eel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tracks,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heel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ruts,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noise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27.77002pt;width:58.68pt;height:29.190005pt;mso-position-horizontal-relative:page;mso-position-vertical-relative:page;z-index:-397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27.77002pt;width:65.16pt;height:29.190005pt;mso-position-horizontal-relative:page;mso-position-vertical-relative:page;z-index:-397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27.77002pt;width:53.519985pt;height:29.190005pt;mso-position-horizontal-relative:page;mso-position-vertical-relative:page;z-index:-397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97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440" w:bottom="280" w:left="860" w:right="8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47.55999pt;margin-top:76.569969pt;width:500.19998pt;height:667.660035pt;mso-position-horizontal-relative:page;mso-position-vertical-relative:page;z-index:-3969" coordorigin="951,1531" coordsize="10004,13353">
            <v:group style="position:absolute;left:1050;top:1540;width:9806;height:2" coordorigin="1050,1540" coordsize="9806,2">
              <v:shape style="position:absolute;left:1050;top:1540;width:9806;height:2" coordorigin="1050,1540" coordsize="9806,0" path="m1050,1540l10856,1540e" filled="f" stroked="t" strokeweight=".82003pt" strokecolor="#000000">
                <v:path arrowok="t"/>
              </v:shape>
            </v:group>
            <v:group style="position:absolute;left:982;top:1567;width:1510;height:534" coordorigin="982,1567" coordsize="1510,534">
              <v:shape style="position:absolute;left:982;top:1567;width:1510;height:534" coordorigin="982,1567" coordsize="1510,534" path="m982,2101l2491,2101,2491,1894,1080,1894,1080,1567,982,1567,982,2101e" filled="t" fillcolor="#4F82BD" stroked="f">
                <v:path arrowok="t"/>
                <v:fill/>
              </v:shape>
              <v:shape style="position:absolute;left:982;top:1567;width:1510;height:534" coordorigin="982,1567" coordsize="1510,534" path="m2491,1567l2393,1567,2393,1894,2491,1894,2491,1567e" filled="t" fillcolor="#4F82BD" stroked="f">
                <v:path arrowok="t"/>
                <v:fill/>
              </v:shape>
            </v:group>
            <v:group style="position:absolute;left:1080;top:1567;width:1313;height:326" coordorigin="1080,1567" coordsize="1313,326">
              <v:shape style="position:absolute;left:1080;top:1567;width:1313;height:326" coordorigin="1080,1567" coordsize="1313,326" path="m1080,1894l2393,1894,2393,1567,1080,1567,1080,1894e" filled="t" fillcolor="#4F82BD" stroked="f">
                <v:path arrowok="t"/>
                <v:fill/>
              </v:shape>
            </v:group>
            <v:group style="position:absolute;left:2501;top:1567;width:1433;height:534" coordorigin="2501,1567" coordsize="1433,534">
              <v:shape style="position:absolute;left:2501;top:1567;width:1433;height:534" coordorigin="2501,1567" coordsize="1433,534" path="m2501,2101l3934,2101,3934,1894,2609,1894,2609,1567,2501,1567,2501,2101e" filled="t" fillcolor="#4F82BD" stroked="f">
                <v:path arrowok="t"/>
                <v:fill/>
              </v:shape>
              <v:shape style="position:absolute;left:2501;top:1567;width:1433;height:534" coordorigin="2501,1567" coordsize="1433,534" path="m3934,1567l3826,1567,3826,1894,3934,1894,3934,1567e" filled="t" fillcolor="#4F82BD" stroked="f">
                <v:path arrowok="t"/>
                <v:fill/>
              </v:shape>
            </v:group>
            <v:group style="position:absolute;left:2609;top:1567;width:1217;height:326" coordorigin="2609,1567" coordsize="1217,326">
              <v:shape style="position:absolute;left:2609;top:1567;width:1217;height:326" coordorigin="2609,1567" coordsize="1217,326" path="m2609,1894l3826,1894,3826,1567,2609,1567,2609,1894e" filled="t" fillcolor="#4F82BD" stroked="f">
                <v:path arrowok="t"/>
                <v:fill/>
              </v:shape>
            </v:group>
            <v:group style="position:absolute;left:3944;top:1567;width:3432;height:534" coordorigin="3944,1567" coordsize="3432,534">
              <v:shape style="position:absolute;left:3944;top:1567;width:3432;height:534" coordorigin="3944,1567" coordsize="3432,534" path="m3944,2101l7376,2101,7376,1894,4042,1894,4042,1567,3944,1567,3944,2101e" filled="t" fillcolor="#4F82BD" stroked="f">
                <v:path arrowok="t"/>
                <v:fill/>
              </v:shape>
              <v:shape style="position:absolute;left:3944;top:1567;width:3432;height:534" coordorigin="3944,1567" coordsize="3432,534" path="m7376,1567l7279,1567,7279,1894,7376,1894,7376,1567e" filled="t" fillcolor="#4F82BD" stroked="f">
                <v:path arrowok="t"/>
                <v:fill/>
              </v:shape>
            </v:group>
            <v:group style="position:absolute;left:4042;top:1567;width:3238;height:326" coordorigin="4042,1567" coordsize="3238,326">
              <v:shape style="position:absolute;left:4042;top:1567;width:3238;height:326" coordorigin="4042,1567" coordsize="3238,326" path="m4042,1894l7279,1894,7279,1567,4042,1567,4042,1894e" filled="t" fillcolor="#4F82BD" stroked="f">
                <v:path arrowok="t"/>
                <v:fill/>
              </v:shape>
            </v:group>
            <v:group style="position:absolute;left:7387;top:1567;width:1174;height:534" coordorigin="7387,1567" coordsize="1174,534">
              <v:shape style="position:absolute;left:7387;top:1567;width:1174;height:534" coordorigin="7387,1567" coordsize="1174,534" path="m7387,2101l8561,2101,8561,1894,7495,1894,7495,1567,7387,1567,7387,2101e" filled="t" fillcolor="#4F82BD" stroked="f">
                <v:path arrowok="t"/>
                <v:fill/>
              </v:shape>
              <v:shape style="position:absolute;left:7387;top:1567;width:1174;height:534" coordorigin="7387,1567" coordsize="1174,534" path="m8561,1567l8453,1567,8453,1894,8561,1894,8561,1567e" filled="t" fillcolor="#4F82BD" stroked="f">
                <v:path arrowok="t"/>
                <v:fill/>
              </v:shape>
            </v:group>
            <v:group style="position:absolute;left:7495;top:1567;width:958;height:326" coordorigin="7495,1567" coordsize="958,326">
              <v:shape style="position:absolute;left:7495;top:1567;width:958;height:326" coordorigin="7495,1567" coordsize="958,326" path="m7495,1894l8453,1894,8453,1567,7495,1567,7495,1894e" filled="t" fillcolor="#4F82BD" stroked="f">
                <v:path arrowok="t"/>
                <v:fill/>
              </v:shape>
            </v:group>
            <v:group style="position:absolute;left:8572;top:1567;width:1283;height:534" coordorigin="8572,1567" coordsize="1283,534">
              <v:shape style="position:absolute;left:8572;top:1567;width:1283;height:534" coordorigin="8572,1567" coordsize="1283,534" path="m8572,2101l9854,2101,9854,1894,8669,1894,8669,1567,8572,1567,8572,2101e" filled="t" fillcolor="#4F82BD" stroked="f">
                <v:path arrowok="t"/>
                <v:fill/>
              </v:shape>
              <v:shape style="position:absolute;left:8572;top:1567;width:1283;height:534" coordorigin="8572,1567" coordsize="1283,534" path="m9854,1567l9756,1567,9756,1894,9854,1894,9854,1567e" filled="t" fillcolor="#4F82BD" stroked="f">
                <v:path arrowok="t"/>
                <v:fill/>
              </v:shape>
            </v:group>
            <v:group style="position:absolute;left:8669;top:1567;width:1087;height:326" coordorigin="8669,1567" coordsize="1087,326">
              <v:shape style="position:absolute;left:8669;top:1567;width:1087;height:326" coordorigin="8669,1567" coordsize="1087,326" path="m8669,1894l9756,1894,9756,1567,8669,1567,8669,1894e" filled="t" fillcolor="#4F82BD" stroked="f">
                <v:path arrowok="t"/>
                <v:fill/>
              </v:shape>
            </v:group>
            <v:group style="position:absolute;left:9864;top:1567;width:1060;height:534" coordorigin="9864,1567" coordsize="1060,534">
              <v:shape style="position:absolute;left:9864;top:1567;width:1060;height:534" coordorigin="9864,1567" coordsize="1060,534" path="m9972,1567l9864,1567,9864,2101,9972,2101,9972,1567e" filled="t" fillcolor="#4F82BD" stroked="f">
                <v:path arrowok="t"/>
                <v:fill/>
              </v:shape>
              <v:shape style="position:absolute;left:9864;top:1567;width:1060;height:534" coordorigin="9864,1567" coordsize="1060,534" path="m10924,1567l10826,1567,10826,2101,10924,2101,10924,1567e" filled="t" fillcolor="#4F82BD" stroked="f">
                <v:path arrowok="t"/>
                <v:fill/>
              </v:shape>
            </v:group>
            <v:group style="position:absolute;left:9972;top:1567;width:854;height:266" coordorigin="9972,1567" coordsize="854,266">
              <v:shape style="position:absolute;left:9972;top:1567;width:854;height:266" coordorigin="9972,1567" coordsize="854,266" path="m9972,1834l10826,1834,10826,1567,9972,1567,9972,1834e" filled="t" fillcolor="#4F82BD" stroked="f">
                <v:path arrowok="t"/>
                <v:fill/>
              </v:shape>
            </v:group>
            <v:group style="position:absolute;left:9972;top:1834;width:854;height:268" coordorigin="9972,1834" coordsize="854,268">
              <v:shape style="position:absolute;left:9972;top:1834;width:854;height:268" coordorigin="9972,1834" coordsize="854,268" path="m9972,2101l10826,2101,10826,1834,9972,1834,9972,2101e" filled="t" fillcolor="#4F82BD" stroked="f">
                <v:path arrowok="t"/>
                <v:fill/>
              </v:shape>
            </v:group>
            <v:group style="position:absolute;left:962;top:1557;width:9982;height:2" coordorigin="962,1557" coordsize="9982,2">
              <v:shape style="position:absolute;left:962;top:1557;width:9982;height:2" coordorigin="962,1557" coordsize="9982,0" path="m962,1557l10944,1557e" filled="f" stroked="t" strokeweight="1.120pt" strokecolor="#4F82BD">
                <v:path arrowok="t"/>
              </v:shape>
            </v:group>
            <v:group style="position:absolute;left:982;top:1567;width:9943;height:2" coordorigin="982,1567" coordsize="9943,2">
              <v:shape style="position:absolute;left:982;top:1567;width:9943;height:2" coordorigin="982,1567" coordsize="9943,0" path="m982,1567l10925,1567e" filled="f" stroked="t" strokeweight=".159998pt" strokecolor="#4F82BD">
                <v:path arrowok="t"/>
              </v:shape>
            </v:group>
            <v:group style="position:absolute;left:972;top:1567;width:2;height:13288" coordorigin="972,1567" coordsize="2,13288">
              <v:shape style="position:absolute;left:972;top:1567;width:2;height:13288" coordorigin="972,1567" coordsize="0,13288" path="m972,1567l972,14855e" filled="f" stroked="t" strokeweight="1.060010pt" strokecolor="#4F82BD">
                <v:path arrowok="t"/>
              </v:shape>
            </v:group>
            <v:group style="position:absolute;left:2501;top:1567;width:2;height:13288" coordorigin="2501,1567" coordsize="2,13288">
              <v:shape style="position:absolute;left:2501;top:1567;width:2;height:13288" coordorigin="2501,1567" coordsize="0,13288" path="m2501,1567l2501,14855e" filled="f" stroked="t" strokeweight="1.060010pt" strokecolor="#4F82BD">
                <v:path arrowok="t"/>
              </v:shape>
            </v:group>
            <v:group style="position:absolute;left:3934;top:1567;width:2;height:13307" coordorigin="3934,1567" coordsize="2,13307">
              <v:shape style="position:absolute;left:3934;top:1567;width:2;height:13307" coordorigin="3934,1567" coordsize="0,13307" path="m3934,1567l3934,14874e" filled="f" stroked="t" strokeweight="1.060010pt" strokecolor="#4F82BD">
                <v:path arrowok="t"/>
              </v:shape>
            </v:group>
            <v:group style="position:absolute;left:7387;top:1567;width:2;height:13307" coordorigin="7387,1567" coordsize="2,13307">
              <v:shape style="position:absolute;left:7387;top:1567;width:2;height:13307" coordorigin="7387,1567" coordsize="0,13307" path="m7387,1567l7387,14874e" filled="f" stroked="t" strokeweight="1.05999pt" strokecolor="#4F82BD">
                <v:path arrowok="t"/>
              </v:shape>
            </v:group>
            <v:group style="position:absolute;left:8561;top:1567;width:2;height:13307" coordorigin="8561,1567" coordsize="2,13307">
              <v:shape style="position:absolute;left:8561;top:1567;width:2;height:13307" coordorigin="8561,1567" coordsize="0,13307" path="m8561,1567l8561,14874e" filled="f" stroked="t" strokeweight="1.05999pt" strokecolor="#4F82BD">
                <v:path arrowok="t"/>
              </v:shape>
            </v:group>
            <v:group style="position:absolute;left:9864;top:1567;width:2;height:13307" coordorigin="9864,1567" coordsize="2,13307">
              <v:shape style="position:absolute;left:9864;top:1567;width:2;height:13307" coordorigin="9864,1567" coordsize="0,13307" path="m9864,1567l9864,14874e" filled="f" stroked="t" strokeweight="1.05999pt" strokecolor="#4F82BD">
                <v:path arrowok="t"/>
              </v:shape>
            </v:group>
            <v:group style="position:absolute;left:10934;top:1567;width:2;height:13307" coordorigin="10934,1567" coordsize="2,13307">
              <v:shape style="position:absolute;left:10934;top:1567;width:2;height:13307" coordorigin="10934,1567" coordsize="0,13307" path="m10934,1567l10934,14874e" filled="f" stroked="t" strokeweight="1.05996pt" strokecolor="#4F82BD">
                <v:path arrowok="t"/>
              </v:shape>
            </v:group>
            <v:group style="position:absolute;left:10826;top:2120;width:97;height:328" coordorigin="10826,2120" coordsize="97,328">
              <v:shape style="position:absolute;left:10826;top:2120;width:97;height:328" coordorigin="10826,2120" coordsize="97,328" path="m10826,2448l10924,2448,10924,2120,10826,2120,10826,2448e" filled="t" fillcolor="#FFFF00" stroked="f">
                <v:path arrowok="t"/>
                <v:fill/>
              </v:shape>
            </v:group>
            <v:group style="position:absolute;left:9864;top:2120;width:108;height:328" coordorigin="9864,2120" coordsize="108,328">
              <v:shape style="position:absolute;left:9864;top:2120;width:108;height:328" coordorigin="9864,2120" coordsize="108,328" path="m9864,2448l9972,2448,9972,2120,9864,2120,9864,2448e" filled="t" fillcolor="#FFFF00" stroked="f">
                <v:path arrowok="t"/>
                <v:fill/>
              </v:shape>
            </v:group>
            <v:group style="position:absolute;left:9972;top:2120;width:854;height:328" coordorigin="9972,2120" coordsize="854,328">
              <v:shape style="position:absolute;left:9972;top:2120;width:854;height:328" coordorigin="9972,2120" coordsize="854,328" path="m9972,2448l10826,2448,10826,2120,9972,2120,9972,2448e" filled="t" fillcolor="#FFFF00" stroked="f">
                <v:path arrowok="t"/>
                <v:fill/>
              </v:shape>
            </v:group>
            <v:group style="position:absolute;left:962;top:2111;width:9982;height:2" coordorigin="962,2111" coordsize="9982,2">
              <v:shape style="position:absolute;left:962;top:2111;width:9982;height:2" coordorigin="962,2111" coordsize="9982,0" path="m962,2111l10944,2111e" filled="f" stroked="t" strokeweight="1.120pt" strokecolor="#4F82BD">
                <v:path arrowok="t"/>
              </v:shape>
            </v:group>
            <v:group style="position:absolute;left:9874;top:2121;width:1051;height:2" coordorigin="9874,2121" coordsize="1051,2">
              <v:shape style="position:absolute;left:9874;top:2121;width:1051;height:2" coordorigin="9874,2121" coordsize="1051,0" path="m9874,2121l10925,2121e" filled="f" stroked="t" strokeweight=".160059pt" strokecolor="#FFFF00">
                <v:path arrowok="t"/>
              </v:shape>
            </v:group>
            <v:group style="position:absolute;left:10826;top:2468;width:97;height:326" coordorigin="10826,2468" coordsize="97,326">
              <v:shape style="position:absolute;left:10826;top:2468;width:97;height:326" coordorigin="10826,2468" coordsize="97,326" path="m10826,2795l10924,2795,10924,2468,10826,2468,10826,2795e" filled="t" fillcolor="#00FFFF" stroked="f">
                <v:path arrowok="t"/>
                <v:fill/>
              </v:shape>
            </v:group>
            <v:group style="position:absolute;left:9864;top:2468;width:108;height:326" coordorigin="9864,2468" coordsize="108,326">
              <v:shape style="position:absolute;left:9864;top:2468;width:108;height:326" coordorigin="9864,2468" coordsize="108,326" path="m9864,2795l9972,2795,9972,2468,9864,2468,9864,2795e" filled="t" fillcolor="#00FFFF" stroked="f">
                <v:path arrowok="t"/>
                <v:fill/>
              </v:shape>
            </v:group>
            <v:group style="position:absolute;left:9972;top:2468;width:854;height:326" coordorigin="9972,2468" coordsize="854,326">
              <v:shape style="position:absolute;left:9972;top:2468;width:854;height:326" coordorigin="9972,2468" coordsize="854,326" path="m9972,2795l10826,2795,10826,2468,9972,2468,9972,2795e" filled="t" fillcolor="#00FFFF" stroked="f">
                <v:path arrowok="t"/>
                <v:fill/>
              </v:shape>
            </v:group>
            <v:group style="position:absolute;left:3924;top:2458;width:7020;height:2" coordorigin="3924,2458" coordsize="7020,2">
              <v:shape style="position:absolute;left:3924;top:2458;width:7020;height:2" coordorigin="3924,2458" coordsize="7020,0" path="m3924,2458l10944,2458e" filled="f" stroked="t" strokeweight="1.12002pt" strokecolor="#4F82BD">
                <v:path arrowok="t"/>
              </v:shape>
            </v:group>
            <v:group style="position:absolute;left:9874;top:2468;width:1051;height:2" coordorigin="9874,2468" coordsize="1051,2">
              <v:shape style="position:absolute;left:9874;top:2468;width:1051;height:2" coordorigin="9874,2468" coordsize="1051,0" path="m9874,2468l10925,2468e" filled="f" stroked="t" strokeweight=".159998pt" strokecolor="#00FFFF">
                <v:path arrowok="t"/>
              </v:shape>
            </v:group>
            <v:group style="position:absolute;left:10826;top:2815;width:97;height:326" coordorigin="10826,2815" coordsize="97,326">
              <v:shape style="position:absolute;left:10826;top:2815;width:97;height:326" coordorigin="10826,2815" coordsize="97,326" path="m10826,3142l10924,3142,10924,2815,10826,2815,10826,3142e" filled="t" fillcolor="#00FF00" stroked="f">
                <v:path arrowok="t"/>
                <v:fill/>
              </v:shape>
            </v:group>
            <v:group style="position:absolute;left:9864;top:2815;width:108;height:326" coordorigin="9864,2815" coordsize="108,326">
              <v:shape style="position:absolute;left:9864;top:2815;width:108;height:326" coordorigin="9864,2815" coordsize="108,326" path="m9864,3142l9972,3142,9972,2815,9864,2815,9864,3142e" filled="t" fillcolor="#00FF00" stroked="f">
                <v:path arrowok="t"/>
                <v:fill/>
              </v:shape>
            </v:group>
            <v:group style="position:absolute;left:9972;top:2815;width:854;height:326" coordorigin="9972,2815" coordsize="854,326">
              <v:shape style="position:absolute;left:9972;top:2815;width:854;height:326" coordorigin="9972,2815" coordsize="854,326" path="m9972,3142l10826,3142,10826,2815,9972,2815,9972,3142e" filled="t" fillcolor="#00FF00" stroked="f">
                <v:path arrowok="t"/>
                <v:fill/>
              </v:shape>
            </v:group>
            <v:group style="position:absolute;left:3924;top:2805;width:7020;height:2" coordorigin="3924,2805" coordsize="7020,2">
              <v:shape style="position:absolute;left:3924;top:2805;width:7020;height:2" coordorigin="3924,2805" coordsize="7020,0" path="m3924,2805l10944,2805e" filled="f" stroked="t" strokeweight="1.12002pt" strokecolor="#4F82BD">
                <v:path arrowok="t"/>
              </v:shape>
            </v:group>
            <v:group style="position:absolute;left:9874;top:2815;width:1051;height:2" coordorigin="9874,2815" coordsize="1051,2">
              <v:shape style="position:absolute;left:9874;top:2815;width:1051;height:2" coordorigin="9874,2815" coordsize="1051,0" path="m9874,2815l10925,2815e" filled="f" stroked="t" strokeweight=".159998pt" strokecolor="#00FF00">
                <v:path arrowok="t"/>
              </v:shape>
            </v:group>
            <v:group style="position:absolute;left:10826;top:3162;width:97;height:326" coordorigin="10826,3162" coordsize="97,326">
              <v:shape style="position:absolute;left:10826;top:3162;width:97;height:326" coordorigin="10826,3162" coordsize="97,326" path="m10826,3488l10924,3488,10924,3162,10826,3162,10826,3488e" filled="t" fillcolor="#00FFFF" stroked="f">
                <v:path arrowok="t"/>
                <v:fill/>
              </v:shape>
            </v:group>
            <v:group style="position:absolute;left:9864;top:3162;width:108;height:326" coordorigin="9864,3162" coordsize="108,326">
              <v:shape style="position:absolute;left:9864;top:3162;width:108;height:326" coordorigin="9864,3162" coordsize="108,326" path="m9864,3488l9972,3488,9972,3162,9864,3162,9864,3488e" filled="t" fillcolor="#00FFFF" stroked="f">
                <v:path arrowok="t"/>
                <v:fill/>
              </v:shape>
            </v:group>
            <v:group style="position:absolute;left:9972;top:3162;width:854;height:326" coordorigin="9972,3162" coordsize="854,326">
              <v:shape style="position:absolute;left:9972;top:3162;width:854;height:326" coordorigin="9972,3162" coordsize="854,326" path="m9972,3488l10826,3488,10826,3162,9972,3162,9972,3488e" filled="t" fillcolor="#00FFFF" stroked="f">
                <v:path arrowok="t"/>
                <v:fill/>
              </v:shape>
            </v:group>
            <v:group style="position:absolute;left:3924;top:3152;width:7020;height:2" coordorigin="3924,3152" coordsize="7020,2">
              <v:shape style="position:absolute;left:3924;top:3152;width:7020;height:2" coordorigin="3924,3152" coordsize="7020,0" path="m3924,3152l10944,3152e" filled="f" stroked="t" strokeweight="1.120pt" strokecolor="#4F82BD">
                <v:path arrowok="t"/>
              </v:shape>
            </v:group>
            <v:group style="position:absolute;left:9874;top:3161;width:1051;height:2" coordorigin="9874,3161" coordsize="1051,2">
              <v:shape style="position:absolute;left:9874;top:3161;width:1051;height:2" coordorigin="9874,3161" coordsize="1051,0" path="m9874,3161l10925,3161e" filled="f" stroked="t" strokeweight=".160059pt" strokecolor="#00FFFF">
                <v:path arrowok="t"/>
              </v:shape>
            </v:group>
            <v:group style="position:absolute;left:10826;top:3509;width:97;height:326" coordorigin="10826,3509" coordsize="97,326">
              <v:shape style="position:absolute;left:10826;top:3509;width:97;height:326" coordorigin="10826,3509" coordsize="97,326" path="m10826,3835l10924,3835,10924,3509,10826,3509,10826,3835e" filled="t" fillcolor="#00FFFF" stroked="f">
                <v:path arrowok="t"/>
                <v:fill/>
              </v:shape>
            </v:group>
            <v:group style="position:absolute;left:9864;top:3509;width:108;height:326" coordorigin="9864,3509" coordsize="108,326">
              <v:shape style="position:absolute;left:9864;top:3509;width:108;height:326" coordorigin="9864,3509" coordsize="108,326" path="m9864,3835l9972,3835,9972,3509,9864,3509,9864,3835e" filled="t" fillcolor="#00FFFF" stroked="f">
                <v:path arrowok="t"/>
                <v:fill/>
              </v:shape>
            </v:group>
            <v:group style="position:absolute;left:9972;top:3509;width:854;height:326" coordorigin="9972,3509" coordsize="854,326">
              <v:shape style="position:absolute;left:9972;top:3509;width:854;height:326" coordorigin="9972,3509" coordsize="854,326" path="m9972,3835l10826,3835,10826,3509,9972,3509,9972,3835e" filled="t" fillcolor="#00FFFF" stroked="f">
                <v:path arrowok="t"/>
                <v:fill/>
              </v:shape>
            </v:group>
            <v:group style="position:absolute;left:3924;top:3499;width:7020;height:2" coordorigin="3924,3499" coordsize="7020,2">
              <v:shape style="position:absolute;left:3924;top:3499;width:7020;height:2" coordorigin="3924,3499" coordsize="7020,0" path="m3924,3499l10944,3499e" filled="f" stroked="t" strokeweight="1.12002pt" strokecolor="#4F82BD">
                <v:path arrowok="t"/>
              </v:shape>
            </v:group>
            <v:group style="position:absolute;left:9874;top:3508;width:1051;height:2" coordorigin="9874,3508" coordsize="1051,2">
              <v:shape style="position:absolute;left:9874;top:3508;width:1051;height:2" coordorigin="9874,3508" coordsize="1051,0" path="m9874,3508l10925,3508e" filled="f" stroked="t" strokeweight=".159998pt" strokecolor="#00FFFF">
                <v:path arrowok="t"/>
              </v:shape>
            </v:group>
            <v:group style="position:absolute;left:9864;top:3856;width:1060;height:587" coordorigin="9864,3856" coordsize="1060,587">
              <v:shape style="position:absolute;left:9864;top:3856;width:1060;height:587" coordorigin="9864,3856" coordsize="1060,587" path="m9864,4442l10924,4442,10924,4183,9972,4183,9972,3856,9864,3856,9864,4442e" filled="t" fillcolor="#00FF00" stroked="f">
                <v:path arrowok="t"/>
                <v:fill/>
              </v:shape>
              <v:shape style="position:absolute;left:9864;top:3856;width:1060;height:587" coordorigin="9864,3856" coordsize="1060,587" path="m10924,3856l10826,3856,10826,4183,10924,4183,10924,3856e" filled="t" fillcolor="#00FF00" stroked="f">
                <v:path arrowok="t"/>
                <v:fill/>
              </v:shape>
            </v:group>
            <v:group style="position:absolute;left:9972;top:3856;width:854;height:328" coordorigin="9972,3856" coordsize="854,328">
              <v:shape style="position:absolute;left:9972;top:3856;width:854;height:328" coordorigin="9972,3856" coordsize="854,328" path="m9972,4183l10826,4183,10826,3856,9972,3856,9972,4183e" filled="t" fillcolor="#00FF00" stroked="f">
                <v:path arrowok="t"/>
                <v:fill/>
              </v:shape>
            </v:group>
            <v:group style="position:absolute;left:3924;top:3845;width:7020;height:2" coordorigin="3924,3845" coordsize="7020,2">
              <v:shape style="position:absolute;left:3924;top:3845;width:7020;height:2" coordorigin="3924,3845" coordsize="7020,0" path="m3924,3845l10944,3845e" filled="f" stroked="t" strokeweight="1.120pt" strokecolor="#4F82BD">
                <v:path arrowok="t"/>
              </v:shape>
            </v:group>
            <v:group style="position:absolute;left:9874;top:3855;width:1051;height:2" coordorigin="9874,3855" coordsize="1051,2">
              <v:shape style="position:absolute;left:9874;top:3855;width:1051;height:2" coordorigin="9874,3855" coordsize="1051,0" path="m9874,3855l10925,3855e" filled="f" stroked="t" strokeweight=".159998pt" strokecolor="#00FF00">
                <v:path arrowok="t"/>
              </v:shape>
            </v:group>
            <v:group style="position:absolute;left:9864;top:4463;width:1060;height:592" coordorigin="9864,4463" coordsize="1060,592">
              <v:shape style="position:absolute;left:9864;top:4463;width:1060;height:592" coordorigin="9864,4463" coordsize="1060,592" path="m9864,5054l10924,5054,10924,4789,9972,4789,9972,4463,9864,4463,9864,5054e" filled="t" fillcolor="#00FFFF" stroked="f">
                <v:path arrowok="t"/>
                <v:fill/>
              </v:shape>
              <v:shape style="position:absolute;left:9864;top:4463;width:1060;height:592" coordorigin="9864,4463" coordsize="1060,592" path="m10924,4463l10826,4463,10826,4789,10924,4789,10924,4463e" filled="t" fillcolor="#00FFFF" stroked="f">
                <v:path arrowok="t"/>
                <v:fill/>
              </v:shape>
            </v:group>
            <v:group style="position:absolute;left:9972;top:4463;width:854;height:326" coordorigin="9972,4463" coordsize="854,326">
              <v:shape style="position:absolute;left:9972;top:4463;width:854;height:326" coordorigin="9972,4463" coordsize="854,326" path="m9972,4789l10826,4789,10826,4463,9972,4463,9972,4789e" filled="t" fillcolor="#00FFFF" stroked="f">
                <v:path arrowok="t"/>
                <v:fill/>
              </v:shape>
            </v:group>
            <v:group style="position:absolute;left:2491;top:4453;width:8453;height:2" coordorigin="2491,4453" coordsize="8453,2">
              <v:shape style="position:absolute;left:2491;top:4453;width:8453;height:2" coordorigin="2491,4453" coordsize="8453,0" path="m2491,4453l10944,4453e" filled="f" stroked="t" strokeweight="1.12002pt" strokecolor="#4F82BD">
                <v:path arrowok="t"/>
              </v:shape>
            </v:group>
            <v:group style="position:absolute;left:9874;top:4462;width:1051;height:2" coordorigin="9874,4462" coordsize="1051,2">
              <v:shape style="position:absolute;left:9874;top:4462;width:1051;height:2" coordorigin="9874,4462" coordsize="1051,0" path="m9874,4462l10925,4462e" filled="f" stroked="t" strokeweight=".159937pt" strokecolor="#00FFFF">
                <v:path arrowok="t"/>
              </v:shape>
            </v:group>
            <v:group style="position:absolute;left:9864;top:5075;width:1060;height:337" coordorigin="9864,5075" coordsize="1060,337">
              <v:shape style="position:absolute;left:9864;top:5075;width:1060;height:337" coordorigin="9864,5075" coordsize="1060,337" path="m9864,5412l10924,5412,10924,5401,9972,5401,9972,5075,9864,5075,9864,5412e" filled="t" fillcolor="#00FFFF" stroked="f">
                <v:path arrowok="t"/>
                <v:fill/>
              </v:shape>
              <v:shape style="position:absolute;left:9864;top:5075;width:1060;height:337" coordorigin="9864,5075" coordsize="1060,337" path="m10924,5075l10826,5075,10826,5401,10924,5401,10924,5075e" filled="t" fillcolor="#00FFFF" stroked="f">
                <v:path arrowok="t"/>
                <v:fill/>
              </v:shape>
            </v:group>
            <v:group style="position:absolute;left:9972;top:5075;width:854;height:326" coordorigin="9972,5075" coordsize="854,326">
              <v:shape style="position:absolute;left:9972;top:5075;width:854;height:326" coordorigin="9972,5075" coordsize="854,326" path="m9972,5401l10826,5401,10826,5075,9972,5075,9972,5401e" filled="t" fillcolor="#00FFFF" stroked="f">
                <v:path arrowok="t"/>
                <v:fill/>
              </v:shape>
            </v:group>
            <v:group style="position:absolute;left:3924;top:5065;width:7020;height:2" coordorigin="3924,5065" coordsize="7020,2">
              <v:shape style="position:absolute;left:3924;top:5065;width:7020;height:2" coordorigin="3924,5065" coordsize="7020,0" path="m3924,5065l10944,5065e" filled="f" stroked="t" strokeweight="1.12002pt" strokecolor="#4F82BD">
                <v:path arrowok="t"/>
              </v:shape>
            </v:group>
            <v:group style="position:absolute;left:9874;top:5074;width:1051;height:2" coordorigin="9874,5074" coordsize="1051,2">
              <v:shape style="position:absolute;left:9874;top:5074;width:1051;height:2" coordorigin="9874,5074" coordsize="1051,0" path="m9874,5074l10925,5074e" filled="f" stroked="t" strokeweight=".159998pt" strokecolor="#00FFFF">
                <v:path arrowok="t"/>
              </v:shape>
            </v:group>
            <v:group style="position:absolute;left:9864;top:5431;width:1060;height:1109" coordorigin="9864,5431" coordsize="1060,1109">
              <v:shape style="position:absolute;left:9864;top:5431;width:1060;height:1109" coordorigin="9864,5431" coordsize="1060,1109" path="m9864,6540l10924,6540,10924,5759,9972,5759,9972,5431,9864,5431,9864,6540e" filled="t" fillcolor="#00FFFF" stroked="f">
                <v:path arrowok="t"/>
                <v:fill/>
              </v:shape>
              <v:shape style="position:absolute;left:9864;top:5431;width:1060;height:1109" coordorigin="9864,5431" coordsize="1060,1109" path="m10924,5431l10826,5431,10826,5759,10924,5759,10924,5431e" filled="t" fillcolor="#00FFFF" stroked="f">
                <v:path arrowok="t"/>
                <v:fill/>
              </v:shape>
            </v:group>
            <v:group style="position:absolute;left:9972;top:5431;width:854;height:328" coordorigin="9972,5431" coordsize="854,328">
              <v:shape style="position:absolute;left:9972;top:5431;width:854;height:328" coordorigin="9972,5431" coordsize="854,328" path="m9972,5759l10826,5759,10826,5431,9972,5431,9972,5759e" filled="t" fillcolor="#00FFFF" stroked="f">
                <v:path arrowok="t"/>
                <v:fill/>
              </v:shape>
            </v:group>
            <v:group style="position:absolute;left:962;top:5422;width:9982;height:2" coordorigin="962,5422" coordsize="9982,2">
              <v:shape style="position:absolute;left:962;top:5422;width:9982;height:2" coordorigin="962,5422" coordsize="9982,0" path="m962,5422l10944,5422e" filled="f" stroked="t" strokeweight="1.12002pt" strokecolor="#4F82BD">
                <v:path arrowok="t"/>
              </v:shape>
            </v:group>
            <v:group style="position:absolute;left:9874;top:5432;width:1051;height:2" coordorigin="9874,5432" coordsize="1051,2">
              <v:shape style="position:absolute;left:9874;top:5432;width:1051;height:2" coordorigin="9874,5432" coordsize="1051,0" path="m9874,5432l10925,5432e" filled="f" stroked="t" strokeweight=".159998pt" strokecolor="#00FFFF">
                <v:path arrowok="t"/>
              </v:shape>
            </v:group>
            <v:group style="position:absolute;left:9864;top:6559;width:1060;height:742" coordorigin="9864,6559" coordsize="1060,742">
              <v:shape style="position:absolute;left:9864;top:6559;width:1060;height:742" coordorigin="9864,6559" coordsize="1060,742" path="m9864,7301l10924,7301,10924,6887,9972,6887,9972,6559,9864,6559,9864,7301e" filled="t" fillcolor="#00FFFF" stroked="f">
                <v:path arrowok="t"/>
                <v:fill/>
              </v:shape>
              <v:shape style="position:absolute;left:9864;top:6559;width:1060;height:742" coordorigin="9864,6559" coordsize="1060,742" path="m10924,6559l10826,6559,10826,6887,10924,6887,10924,6559e" filled="t" fillcolor="#00FFFF" stroked="f">
                <v:path arrowok="t"/>
                <v:fill/>
              </v:shape>
            </v:group>
            <v:group style="position:absolute;left:9972;top:6559;width:854;height:328" coordorigin="9972,6559" coordsize="854,328">
              <v:shape style="position:absolute;left:9972;top:6559;width:854;height:328" coordorigin="9972,6559" coordsize="854,328" path="m9972,6887l10826,6887,10826,6559,9972,6559,9972,6887e" filled="t" fillcolor="#00FFFF" stroked="f">
                <v:path arrowok="t"/>
                <v:fill/>
              </v:shape>
            </v:group>
            <v:group style="position:absolute;left:2491;top:6550;width:8453;height:2" coordorigin="2491,6550" coordsize="8453,2">
              <v:shape style="position:absolute;left:2491;top:6550;width:8453;height:2" coordorigin="2491,6550" coordsize="8453,0" path="m2491,6550l10944,6550e" filled="f" stroked="t" strokeweight="1.120pt" strokecolor="#4F82BD">
                <v:path arrowok="t"/>
              </v:shape>
            </v:group>
            <v:group style="position:absolute;left:9874;top:6560;width:1051;height:2" coordorigin="9874,6560" coordsize="1051,2">
              <v:shape style="position:absolute;left:9874;top:6560;width:1051;height:2" coordorigin="9874,6560" coordsize="1051,0" path="m9874,6560l10925,6560e" filled="f" stroked="t" strokeweight=".159998pt" strokecolor="#00FFFF">
                <v:path arrowok="t"/>
              </v:shape>
            </v:group>
            <v:group style="position:absolute;left:10826;top:7321;width:97;height:326" coordorigin="10826,7321" coordsize="97,326">
              <v:shape style="position:absolute;left:10826;top:7321;width:97;height:326" coordorigin="10826,7321" coordsize="97,326" path="m10826,7648l10924,7648,10924,7321,10826,7321,10826,7648e" filled="t" fillcolor="#00FFFF" stroked="f">
                <v:path arrowok="t"/>
                <v:fill/>
              </v:shape>
            </v:group>
            <v:group style="position:absolute;left:9864;top:7321;width:108;height:326" coordorigin="9864,7321" coordsize="108,326">
              <v:shape style="position:absolute;left:9864;top:7321;width:108;height:326" coordorigin="9864,7321" coordsize="108,326" path="m9864,7648l9972,7648,9972,7321,9864,7321,9864,7648e" filled="t" fillcolor="#00FFFF" stroked="f">
                <v:path arrowok="t"/>
                <v:fill/>
              </v:shape>
            </v:group>
            <v:group style="position:absolute;left:9972;top:7321;width:854;height:326" coordorigin="9972,7321" coordsize="854,326">
              <v:shape style="position:absolute;left:9972;top:7321;width:854;height:326" coordorigin="9972,7321" coordsize="854,326" path="m9972,7648l10826,7648,10826,7321,9972,7321,9972,7648e" filled="t" fillcolor="#00FFFF" stroked="f">
                <v:path arrowok="t"/>
                <v:fill/>
              </v:shape>
            </v:group>
            <v:group style="position:absolute;left:3924;top:7311;width:7020;height:2" coordorigin="3924,7311" coordsize="7020,2">
              <v:shape style="position:absolute;left:3924;top:7311;width:7020;height:2" coordorigin="3924,7311" coordsize="7020,0" path="m3924,7311l10944,7311e" filled="f" stroked="t" strokeweight="1.120pt" strokecolor="#4F82BD">
                <v:path arrowok="t"/>
              </v:shape>
            </v:group>
            <v:group style="position:absolute;left:9874;top:7321;width:1051;height:2" coordorigin="9874,7321" coordsize="1051,2">
              <v:shape style="position:absolute;left:9874;top:7321;width:1051;height:2" coordorigin="9874,7321" coordsize="1051,0" path="m9874,7321l10925,7321e" filled="f" stroked="t" strokeweight=".160028pt" strokecolor="#00FFFF">
                <v:path arrowok="t"/>
              </v:shape>
            </v:group>
            <v:group style="position:absolute;left:9864;top:7668;width:1060;height:637" coordorigin="9864,7668" coordsize="1060,637">
              <v:shape style="position:absolute;left:9864;top:7668;width:1060;height:637" coordorigin="9864,7668" coordsize="1060,637" path="m9864,8305l10924,8305,10924,7994,9972,7994,9972,7668,9864,7668,9864,8305e" filled="t" fillcolor="#00FFFF" stroked="f">
                <v:path arrowok="t"/>
                <v:fill/>
              </v:shape>
              <v:shape style="position:absolute;left:9864;top:7668;width:1060;height:637" coordorigin="9864,7668" coordsize="1060,637" path="m10924,7668l10826,7668,10826,7994,10924,7994,10924,7668e" filled="t" fillcolor="#00FFFF" stroked="f">
                <v:path arrowok="t"/>
                <v:fill/>
              </v:shape>
            </v:group>
            <v:group style="position:absolute;left:9972;top:7668;width:854;height:326" coordorigin="9972,7668" coordsize="854,326">
              <v:shape style="position:absolute;left:9972;top:7668;width:854;height:326" coordorigin="9972,7668" coordsize="854,326" path="m9972,7994l10826,7994,10826,7668,9972,7668,9972,7994e" filled="t" fillcolor="#00FFFF" stroked="f">
                <v:path arrowok="t"/>
                <v:fill/>
              </v:shape>
            </v:group>
            <v:group style="position:absolute;left:2491;top:7658;width:8453;height:2" coordorigin="2491,7658" coordsize="8453,2">
              <v:shape style="position:absolute;left:2491;top:7658;width:8453;height:2" coordorigin="2491,7658" coordsize="8453,0" path="m2491,7658l10944,7658e" filled="f" stroked="t" strokeweight="1.120pt" strokecolor="#4F82BD">
                <v:path arrowok="t"/>
              </v:shape>
            </v:group>
            <v:group style="position:absolute;left:9874;top:7667;width:1051;height:2" coordorigin="9874,7667" coordsize="1051,2">
              <v:shape style="position:absolute;left:9874;top:7667;width:1051;height:2" coordorigin="9874,7667" coordsize="1051,0" path="m9874,7667l10925,7667e" filled="f" stroked="t" strokeweight=".160028pt" strokecolor="#00FFFF">
                <v:path arrowok="t"/>
              </v:shape>
            </v:group>
            <v:group style="position:absolute;left:9864;top:8326;width:1060;height:343" coordorigin="9864,8326" coordsize="1060,343">
              <v:shape style="position:absolute;left:9864;top:8326;width:1060;height:343" coordorigin="9864,8326" coordsize="1060,343" path="m9864,8669l10924,8669,10924,8653,9972,8653,9972,8326,9864,8326,9864,8669e" filled="t" fillcolor="#00FFFF" stroked="f">
                <v:path arrowok="t"/>
                <v:fill/>
              </v:shape>
              <v:shape style="position:absolute;left:9864;top:8326;width:1060;height:343" coordorigin="9864,8326" coordsize="1060,343" path="m10924,8326l10826,8326,10826,8653,10924,8653,10924,8326e" filled="t" fillcolor="#00FFFF" stroked="f">
                <v:path arrowok="t"/>
                <v:fill/>
              </v:shape>
            </v:group>
            <v:group style="position:absolute;left:9972;top:8326;width:854;height:328" coordorigin="9972,8326" coordsize="854,328">
              <v:shape style="position:absolute;left:9972;top:8326;width:854;height:328" coordorigin="9972,8326" coordsize="854,328" path="m9972,8653l10826,8653,10826,8326,9972,8326,9972,8653e" filled="t" fillcolor="#00FFFF" stroked="f">
                <v:path arrowok="t"/>
                <v:fill/>
              </v:shape>
            </v:group>
            <v:group style="position:absolute;left:3924;top:8315;width:7020;height:2" coordorigin="3924,8315" coordsize="7020,2">
              <v:shape style="position:absolute;left:3924;top:8315;width:7020;height:2" coordorigin="3924,8315" coordsize="7020,0" path="m3924,8315l10944,8315e" filled="f" stroked="t" strokeweight="1.120pt" strokecolor="#4F82BD">
                <v:path arrowok="t"/>
              </v:shape>
            </v:group>
            <v:group style="position:absolute;left:9874;top:8325;width:1051;height:2" coordorigin="9874,8325" coordsize="1051,2">
              <v:shape style="position:absolute;left:9874;top:8325;width:1051;height:2" coordorigin="9874,8325" coordsize="1051,0" path="m9874,8325l10925,8325e" filled="f" stroked="t" strokeweight=".159998pt" strokecolor="#00FFFF">
                <v:path arrowok="t"/>
              </v:shape>
            </v:group>
            <v:group style="position:absolute;left:9864;top:8689;width:1060;height:948" coordorigin="9864,8689" coordsize="1060,948">
              <v:shape style="position:absolute;left:9864;top:8689;width:1060;height:948" coordorigin="9864,8689" coordsize="1060,948" path="m9864,9637l10924,9637,10924,9016,9972,9016,9972,8689,9864,8689,9864,9637e" filled="t" fillcolor="#00FFFF" stroked="f">
                <v:path arrowok="t"/>
                <v:fill/>
              </v:shape>
              <v:shape style="position:absolute;left:9864;top:8689;width:1060;height:948" coordorigin="9864,8689" coordsize="1060,948" path="m10924,8689l10826,8689,10826,9016,10924,9016,10924,8689e" filled="t" fillcolor="#00FFFF" stroked="f">
                <v:path arrowok="t"/>
                <v:fill/>
              </v:shape>
            </v:group>
            <v:group style="position:absolute;left:9972;top:8689;width:854;height:326" coordorigin="9972,8689" coordsize="854,326">
              <v:shape style="position:absolute;left:9972;top:8689;width:854;height:326" coordorigin="9972,8689" coordsize="854,326" path="m9972,9016l10826,9016,10826,8689,9972,8689,9972,9016e" filled="t" fillcolor="#00FFFF" stroked="f">
                <v:path arrowok="t"/>
                <v:fill/>
              </v:shape>
            </v:group>
            <v:group style="position:absolute;left:2491;top:8679;width:8453;height:2" coordorigin="2491,8679" coordsize="8453,2">
              <v:shape style="position:absolute;left:2491;top:8679;width:8453;height:2" coordorigin="2491,8679" coordsize="8453,0" path="m2491,8679l10944,8679e" filled="f" stroked="t" strokeweight="1.12002pt" strokecolor="#4F82BD">
                <v:path arrowok="t"/>
              </v:shape>
            </v:group>
            <v:group style="position:absolute;left:9874;top:8689;width:1051;height:2" coordorigin="9874,8689" coordsize="1051,2">
              <v:shape style="position:absolute;left:9874;top:8689;width:1051;height:2" coordorigin="9874,8689" coordsize="1051,0" path="m9874,8689l10925,8689e" filled="f" stroked="t" strokeweight=".159998pt" strokecolor="#00FFFF">
                <v:path arrowok="t"/>
              </v:shape>
            </v:group>
            <v:group style="position:absolute;left:9864;top:9656;width:1060;height:331" coordorigin="9864,9656" coordsize="1060,331">
              <v:shape style="position:absolute;left:9864;top:9656;width:1060;height:331" coordorigin="9864,9656" coordsize="1060,331" path="m9864,9988l10924,9988,10924,9984,9972,9984,9972,9656,9864,9656,9864,9988e" filled="t" fillcolor="#00FFFF" stroked="f">
                <v:path arrowok="t"/>
                <v:fill/>
              </v:shape>
              <v:shape style="position:absolute;left:9864;top:9656;width:1060;height:331" coordorigin="9864,9656" coordsize="1060,331" path="m10924,9656l10826,9656,10826,9984,10924,9984,10924,9656e" filled="t" fillcolor="#00FFFF" stroked="f">
                <v:path arrowok="t"/>
                <v:fill/>
              </v:shape>
            </v:group>
            <v:group style="position:absolute;left:9972;top:9656;width:854;height:328" coordorigin="9972,9656" coordsize="854,328">
              <v:shape style="position:absolute;left:9972;top:9656;width:854;height:328" coordorigin="9972,9656" coordsize="854,328" path="m9972,9984l10826,9984,10826,9656,9972,9656,9972,9984e" filled="t" fillcolor="#00FFFF" stroked="f">
                <v:path arrowok="t"/>
                <v:fill/>
              </v:shape>
            </v:group>
            <v:group style="position:absolute;left:3924;top:9647;width:7020;height:2" coordorigin="3924,9647" coordsize="7020,2">
              <v:shape style="position:absolute;left:3924;top:9647;width:7020;height:2" coordorigin="3924,9647" coordsize="7020,0" path="m3924,9647l10944,9647e" filled="f" stroked="t" strokeweight="1.120pt" strokecolor="#4F82BD">
                <v:path arrowok="t"/>
              </v:shape>
            </v:group>
            <v:group style="position:absolute;left:9874;top:9657;width:1051;height:2" coordorigin="9874,9657" coordsize="1051,2">
              <v:shape style="position:absolute;left:9874;top:9657;width:1051;height:2" coordorigin="9874,9657" coordsize="1051,0" path="m9874,9657l10925,9657e" filled="f" stroked="t" strokeweight=".159998pt" strokecolor="#00FFFF">
                <v:path arrowok="t"/>
              </v:shape>
            </v:group>
            <v:group style="position:absolute;left:9864;top:10008;width:1060;height:587" coordorigin="9864,10008" coordsize="1060,587">
              <v:shape style="position:absolute;left:9864;top:10008;width:1060;height:587" coordorigin="9864,10008" coordsize="1060,587" path="m9864,10595l10924,10595,10924,10334,9972,10334,9972,10008,9864,10008,9864,10595e" filled="t" fillcolor="#00FF00" stroked="f">
                <v:path arrowok="t"/>
                <v:fill/>
              </v:shape>
              <v:shape style="position:absolute;left:9864;top:10008;width:1060;height:587" coordorigin="9864,10008" coordsize="1060,587" path="m10924,10008l10826,10008,10826,10334,10924,10334,10924,10008e" filled="t" fillcolor="#00FF00" stroked="f">
                <v:path arrowok="t"/>
                <v:fill/>
              </v:shape>
            </v:group>
            <v:group style="position:absolute;left:9972;top:10008;width:854;height:326" coordorigin="9972,10008" coordsize="854,326">
              <v:shape style="position:absolute;left:9972;top:10008;width:854;height:326" coordorigin="9972,10008" coordsize="854,326" path="m9972,10334l10826,10334,10826,10008,9972,10008,9972,10334e" filled="t" fillcolor="#00FF00" stroked="f">
                <v:path arrowok="t"/>
                <v:fill/>
              </v:shape>
            </v:group>
            <v:group style="position:absolute;left:3924;top:9998;width:7020;height:2" coordorigin="3924,9998" coordsize="7020,2">
              <v:shape style="position:absolute;left:3924;top:9998;width:7020;height:2" coordorigin="3924,9998" coordsize="7020,0" path="m3924,9998l10944,9998e" filled="f" stroked="t" strokeweight="1.12002pt" strokecolor="#4F82BD">
                <v:path arrowok="t"/>
              </v:shape>
            </v:group>
            <v:group style="position:absolute;left:9874;top:10007;width:1051;height:2" coordorigin="9874,10007" coordsize="1051,2">
              <v:shape style="position:absolute;left:9874;top:10007;width:1051;height:2" coordorigin="9874,10007" coordsize="1051,0" path="m9874,10007l10925,10007e" filled="f" stroked="t" strokeweight=".159998pt" strokecolor="#00FF00">
                <v:path arrowok="t"/>
              </v:shape>
            </v:group>
            <v:group style="position:absolute;left:9864;top:10615;width:1060;height:892" coordorigin="9864,10615" coordsize="1060,892">
              <v:shape style="position:absolute;left:9864;top:10615;width:1060;height:892" coordorigin="9864,10615" coordsize="1060,892" path="m9864,11507l10924,11507,10924,10942,9972,10942,9972,10615,9864,10615,9864,11507e" filled="t" fillcolor="#00FFFF" stroked="f">
                <v:path arrowok="t"/>
                <v:fill/>
              </v:shape>
              <v:shape style="position:absolute;left:9864;top:10615;width:1060;height:892" coordorigin="9864,10615" coordsize="1060,892" path="m10924,10615l10826,10615,10826,10942,10924,10942,10924,10615e" filled="t" fillcolor="#00FFFF" stroked="f">
                <v:path arrowok="t"/>
                <v:fill/>
              </v:shape>
            </v:group>
            <v:group style="position:absolute;left:9972;top:10615;width:854;height:326" coordorigin="9972,10615" coordsize="854,326">
              <v:shape style="position:absolute;left:9972;top:10615;width:854;height:326" coordorigin="9972,10615" coordsize="854,326" path="m9972,10942l10826,10942,10826,10615,9972,10615,9972,10942e" filled="t" fillcolor="#00FFFF" stroked="f">
                <v:path arrowok="t"/>
                <v:fill/>
              </v:shape>
            </v:group>
            <v:group style="position:absolute;left:962;top:10605;width:9982;height:2" coordorigin="962,10605" coordsize="9982,2">
              <v:shape style="position:absolute;left:962;top:10605;width:9982;height:2" coordorigin="962,10605" coordsize="9982,0" path="m962,10605l10944,10605e" filled="f" stroked="t" strokeweight="1.120pt" strokecolor="#4F82BD">
                <v:path arrowok="t"/>
              </v:shape>
            </v:group>
            <v:group style="position:absolute;left:9874;top:10615;width:1051;height:2" coordorigin="9874,10615" coordsize="1051,2">
              <v:shape style="position:absolute;left:9874;top:10615;width:1051;height:2" coordorigin="9874,10615" coordsize="1051,0" path="m9874,10615l10925,10615e" filled="f" stroked="t" strokeweight=".159998pt" strokecolor="#00FFFF">
                <v:path arrowok="t"/>
              </v:shape>
            </v:group>
            <v:group style="position:absolute;left:10826;top:11527;width:97;height:326" coordorigin="10826,11527" coordsize="97,326">
              <v:shape style="position:absolute;left:10826;top:11527;width:97;height:326" coordorigin="10826,11527" coordsize="97,326" path="m10826,11854l10924,11854,10924,11527,10826,11527,10826,11854e" filled="t" fillcolor="#00FFFF" stroked="f">
                <v:path arrowok="t"/>
                <v:fill/>
              </v:shape>
            </v:group>
            <v:group style="position:absolute;left:9864;top:11527;width:108;height:326" coordorigin="9864,11527" coordsize="108,326">
              <v:shape style="position:absolute;left:9864;top:11527;width:108;height:326" coordorigin="9864,11527" coordsize="108,326" path="m9864,11854l9972,11854,9972,11527,9864,11527,9864,11854e" filled="t" fillcolor="#00FFFF" stroked="f">
                <v:path arrowok="t"/>
                <v:fill/>
              </v:shape>
            </v:group>
            <v:group style="position:absolute;left:9972;top:11527;width:854;height:326" coordorigin="9972,11527" coordsize="854,326">
              <v:shape style="position:absolute;left:9972;top:11527;width:854;height:326" coordorigin="9972,11527" coordsize="854,326" path="m9972,11854l10826,11854,10826,11527,9972,11527,9972,11854e" filled="t" fillcolor="#00FFFF" stroked="f">
                <v:path arrowok="t"/>
                <v:fill/>
              </v:shape>
            </v:group>
            <v:group style="position:absolute;left:3924;top:11517;width:7020;height:2" coordorigin="3924,11517" coordsize="7020,2">
              <v:shape style="position:absolute;left:3924;top:11517;width:7020;height:2" coordorigin="3924,11517" coordsize="7020,0" path="m3924,11517l10944,11517e" filled="f" stroked="t" strokeweight="1.120pt" strokecolor="#4F82BD">
                <v:path arrowok="t"/>
              </v:shape>
            </v:group>
            <v:group style="position:absolute;left:9874;top:11527;width:1051;height:2" coordorigin="9874,11527" coordsize="1051,2">
              <v:shape style="position:absolute;left:9874;top:11527;width:1051;height:2" coordorigin="9874,11527" coordsize="1051,0" path="m9874,11527l10925,11527e" filled="f" stroked="t" strokeweight=".159998pt" strokecolor="#00FFFF">
                <v:path arrowok="t"/>
              </v:shape>
            </v:group>
            <v:group style="position:absolute;left:9864;top:11874;width:1060;height:709" coordorigin="9864,11874" coordsize="1060,709">
              <v:shape style="position:absolute;left:9864;top:11874;width:1060;height:709" coordorigin="9864,11874" coordsize="1060,709" path="m9864,12583l10924,12583,10924,12200,9972,12200,9972,11874,9864,11874,9864,12583e" filled="t" fillcolor="#00FFFF" stroked="f">
                <v:path arrowok="t"/>
                <v:fill/>
              </v:shape>
              <v:shape style="position:absolute;left:9864;top:11874;width:1060;height:709" coordorigin="9864,11874" coordsize="1060,709" path="m10924,11874l10826,11874,10826,12200,10924,12200,10924,11874e" filled="t" fillcolor="#00FFFF" stroked="f">
                <v:path arrowok="t"/>
                <v:fill/>
              </v:shape>
            </v:group>
            <v:group style="position:absolute;left:9972;top:11874;width:854;height:326" coordorigin="9972,11874" coordsize="854,326">
              <v:shape style="position:absolute;left:9972;top:11874;width:854;height:326" coordorigin="9972,11874" coordsize="854,326" path="m9972,12200l10826,12200,10826,11874,9972,11874,9972,12200e" filled="t" fillcolor="#00FFFF" stroked="f">
                <v:path arrowok="t"/>
                <v:fill/>
              </v:shape>
            </v:group>
            <v:group style="position:absolute;left:2491;top:11864;width:8453;height:2" coordorigin="2491,11864" coordsize="8453,2">
              <v:shape style="position:absolute;left:2491;top:11864;width:8453;height:2" coordorigin="2491,11864" coordsize="8453,0" path="m2491,11864l10944,11864e" filled="f" stroked="t" strokeweight="1.120pt" strokecolor="#4F82BD">
                <v:path arrowok="t"/>
              </v:shape>
            </v:group>
            <v:group style="position:absolute;left:9874;top:11873;width:1051;height:2" coordorigin="9874,11873" coordsize="1051,2">
              <v:shape style="position:absolute;left:9874;top:11873;width:1051;height:2" coordorigin="9874,11873" coordsize="1051,0" path="m9874,11873l10925,11873e" filled="f" stroked="t" strokeweight=".160013pt" strokecolor="#00FFFF">
                <v:path arrowok="t"/>
              </v:shape>
            </v:group>
            <v:group style="position:absolute;left:10826;top:12604;width:97;height:328" coordorigin="10826,12604" coordsize="97,328">
              <v:shape style="position:absolute;left:10826;top:12604;width:97;height:328" coordorigin="10826,12604" coordsize="97,328" path="m10826,12931l10924,12931,10924,12604,10826,12604,10826,12931e" filled="t" fillcolor="#00FF00" stroked="f">
                <v:path arrowok="t"/>
                <v:fill/>
              </v:shape>
            </v:group>
            <v:group style="position:absolute;left:9864;top:12604;width:108;height:328" coordorigin="9864,12604" coordsize="108,328">
              <v:shape style="position:absolute;left:9864;top:12604;width:108;height:328" coordorigin="9864,12604" coordsize="108,328" path="m9864,12931l9972,12931,9972,12604,9864,12604,9864,12931e" filled="t" fillcolor="#00FF00" stroked="f">
                <v:path arrowok="t"/>
                <v:fill/>
              </v:shape>
            </v:group>
            <v:group style="position:absolute;left:9972;top:12604;width:854;height:328" coordorigin="9972,12604" coordsize="854,328">
              <v:shape style="position:absolute;left:9972;top:12604;width:854;height:328" coordorigin="9972,12604" coordsize="854,328" path="m9972,12931l10826,12931,10826,12604,9972,12604,9972,12931e" filled="t" fillcolor="#00FF00" stroked="f">
                <v:path arrowok="t"/>
                <v:fill/>
              </v:shape>
            </v:group>
            <v:group style="position:absolute;left:3924;top:12593;width:7020;height:2" coordorigin="3924,12593" coordsize="7020,2">
              <v:shape style="position:absolute;left:3924;top:12593;width:7020;height:2" coordorigin="3924,12593" coordsize="7020,0" path="m3924,12593l10944,12593e" filled="f" stroked="t" strokeweight="1.12001pt" strokecolor="#4F82BD">
                <v:path arrowok="t"/>
              </v:shape>
            </v:group>
            <v:group style="position:absolute;left:9874;top:12603;width:1051;height:2" coordorigin="9874,12603" coordsize="1051,2">
              <v:shape style="position:absolute;left:9874;top:12603;width:1051;height:2" coordorigin="9874,12603" coordsize="1051,0" path="m9874,12603l10925,12603e" filled="f" stroked="t" strokeweight=".159998pt" strokecolor="#00FF00">
                <v:path arrowok="t"/>
              </v:shape>
            </v:group>
            <v:group style="position:absolute;left:9864;top:12950;width:1060;height:622" coordorigin="9864,12950" coordsize="1060,622">
              <v:shape style="position:absolute;left:9864;top:12950;width:1060;height:622" coordorigin="9864,12950" coordsize="1060,622" path="m9864,13572l10924,13572,10924,13278,9972,13278,9972,12950,9864,12950,9864,13572e" filled="t" fillcolor="#00FFFF" stroked="f">
                <v:path arrowok="t"/>
                <v:fill/>
              </v:shape>
              <v:shape style="position:absolute;left:9864;top:12950;width:1060;height:622" coordorigin="9864,12950" coordsize="1060,622" path="m10924,12950l10826,12950,10826,13278,10924,13278,10924,12950e" filled="t" fillcolor="#00FFFF" stroked="f">
                <v:path arrowok="t"/>
                <v:fill/>
              </v:shape>
            </v:group>
            <v:group style="position:absolute;left:9972;top:12950;width:854;height:328" coordorigin="9972,12950" coordsize="854,328">
              <v:shape style="position:absolute;left:9972;top:12950;width:854;height:328" coordorigin="9972,12950" coordsize="854,328" path="m9972,13278l10826,13278,10826,12950,9972,12950,9972,13278e" filled="t" fillcolor="#00FFFF" stroked="f">
                <v:path arrowok="t"/>
                <v:fill/>
              </v:shape>
            </v:group>
            <v:group style="position:absolute;left:2491;top:12941;width:8453;height:2" coordorigin="2491,12941" coordsize="8453,2">
              <v:shape style="position:absolute;left:2491;top:12941;width:8453;height:2" coordorigin="2491,12941" coordsize="8453,0" path="m2491,12941l10944,12941e" filled="f" stroked="t" strokeweight="1.120pt" strokecolor="#4F82BD">
                <v:path arrowok="t"/>
              </v:shape>
            </v:group>
            <v:group style="position:absolute;left:9874;top:12951;width:1051;height:2" coordorigin="9874,12951" coordsize="1051,2">
              <v:shape style="position:absolute;left:9874;top:12951;width:1051;height:2" coordorigin="9874,12951" coordsize="1051,0" path="m9874,12951l10925,12951e" filled="f" stroked="t" strokeweight=".159998pt" strokecolor="#00FFFF">
                <v:path arrowok="t"/>
              </v:shape>
            </v:group>
            <v:group style="position:absolute;left:9864;top:13591;width:1060;height:569" coordorigin="9864,13591" coordsize="1060,569">
              <v:shape style="position:absolute;left:9864;top:13591;width:1060;height:569" coordorigin="9864,13591" coordsize="1060,569" path="m9864,14160l10924,14160,10924,13919,9972,13919,9972,13591,9864,13591,9864,14160e" filled="t" fillcolor="#00FF00" stroked="f">
                <v:path arrowok="t"/>
                <v:fill/>
              </v:shape>
              <v:shape style="position:absolute;left:9864;top:13591;width:1060;height:569" coordorigin="9864,13591" coordsize="1060,569" path="m10924,13591l10826,13591,10826,13919,10924,13919,10924,13591e" filled="t" fillcolor="#00FF00" stroked="f">
                <v:path arrowok="t"/>
                <v:fill/>
              </v:shape>
            </v:group>
            <v:group style="position:absolute;left:9972;top:13591;width:854;height:328" coordorigin="9972,13591" coordsize="854,328">
              <v:shape style="position:absolute;left:9972;top:13591;width:854;height:328" coordorigin="9972,13591" coordsize="854,328" path="m9972,13919l10826,13919,10826,13591,9972,13591,9972,13919e" filled="t" fillcolor="#00FF00" stroked="f">
                <v:path arrowok="t"/>
                <v:fill/>
              </v:shape>
            </v:group>
            <v:group style="position:absolute;left:3924;top:13582;width:7020;height:2" coordorigin="3924,13582" coordsize="7020,2">
              <v:shape style="position:absolute;left:3924;top:13582;width:7020;height:2" coordorigin="3924,13582" coordsize="7020,0" path="m3924,13582l10944,13582e" filled="f" stroked="t" strokeweight="1.120pt" strokecolor="#4F82BD">
                <v:path arrowok="t"/>
              </v:shape>
            </v:group>
            <v:group style="position:absolute;left:9874;top:13592;width:1051;height:2" coordorigin="9874,13592" coordsize="1051,2">
              <v:shape style="position:absolute;left:9874;top:13592;width:1051;height:2" coordorigin="9874,13592" coordsize="1051,0" path="m9874,13592l10925,13592e" filled="f" stroked="t" strokeweight=".159998pt" strokecolor="#00FF00">
                <v:path arrowok="t"/>
              </v:shape>
            </v:group>
            <v:group style="position:absolute;left:10826;top:14179;width:97;height:328" coordorigin="10826,14179" coordsize="97,328">
              <v:shape style="position:absolute;left:10826;top:14179;width:97;height:328" coordorigin="10826,14179" coordsize="97,328" path="m10826,14507l10924,14507,10924,14179,10826,14179,10826,14507e" filled="t" fillcolor="#00FFFF" stroked="f">
                <v:path arrowok="t"/>
                <v:fill/>
              </v:shape>
            </v:group>
            <v:group style="position:absolute;left:9864;top:14179;width:108;height:328" coordorigin="9864,14179" coordsize="108,328">
              <v:shape style="position:absolute;left:9864;top:14179;width:108;height:328" coordorigin="9864,14179" coordsize="108,328" path="m9864,14507l9972,14507,9972,14179,9864,14179,9864,14507e" filled="t" fillcolor="#00FFFF" stroked="f">
                <v:path arrowok="t"/>
                <v:fill/>
              </v:shape>
            </v:group>
            <v:group style="position:absolute;left:9972;top:14179;width:854;height:328" coordorigin="9972,14179" coordsize="854,328">
              <v:shape style="position:absolute;left:9972;top:14179;width:854;height:328" coordorigin="9972,14179" coordsize="854,328" path="m9972,14507l10826,14507,10826,14179,9972,14179,9972,14507e" filled="t" fillcolor="#00FFFF" stroked="f">
                <v:path arrowok="t"/>
                <v:fill/>
              </v:shape>
            </v:group>
            <v:group style="position:absolute;left:3924;top:14170;width:7020;height:2" coordorigin="3924,14170" coordsize="7020,2">
              <v:shape style="position:absolute;left:3924;top:14170;width:7020;height:2" coordorigin="3924,14170" coordsize="7020,0" path="m3924,14170l10944,14170e" filled="f" stroked="t" strokeweight="1.120pt" strokecolor="#4F82BD">
                <v:path arrowok="t"/>
              </v:shape>
            </v:group>
            <v:group style="position:absolute;left:9874;top:14180;width:1051;height:2" coordorigin="9874,14180" coordsize="1051,2">
              <v:shape style="position:absolute;left:9874;top:14180;width:1051;height:2" coordorigin="9874,14180" coordsize="1051,0" path="m9874,14180l10925,14180e" filled="f" stroked="t" strokeweight=".159998pt" strokecolor="#00FFFF">
                <v:path arrowok="t"/>
              </v:shape>
            </v:group>
            <v:group style="position:absolute;left:10826;top:14526;width:97;height:328" coordorigin="10826,14526" coordsize="97,328">
              <v:shape style="position:absolute;left:10826;top:14526;width:97;height:328" coordorigin="10826,14526" coordsize="97,328" path="m10826,14854l10924,14854,10924,14526,10826,14526,10826,14854e" filled="t" fillcolor="#00FFFF" stroked="f">
                <v:path arrowok="t"/>
                <v:fill/>
              </v:shape>
            </v:group>
            <v:group style="position:absolute;left:9864;top:14526;width:108;height:328" coordorigin="9864,14526" coordsize="108,328">
              <v:shape style="position:absolute;left:9864;top:14526;width:108;height:328" coordorigin="9864,14526" coordsize="108,328" path="m9864,14854l9972,14854,9972,14526,9864,14526,9864,14854e" filled="t" fillcolor="#00FFFF" stroked="f">
                <v:path arrowok="t"/>
                <v:fill/>
              </v:shape>
            </v:group>
            <v:group style="position:absolute;left:9972;top:14526;width:854;height:328" coordorigin="9972,14526" coordsize="854,328">
              <v:shape style="position:absolute;left:9972;top:14526;width:854;height:328" coordorigin="9972,14526" coordsize="854,328" path="m9972,14854l10826,14854,10826,14526,9972,14526,9972,14854e" filled="t" fillcolor="#00FFFF" stroked="f">
                <v:path arrowok="t"/>
                <v:fill/>
              </v:shape>
            </v:group>
            <v:group style="position:absolute;left:3924;top:14517;width:7020;height:2" coordorigin="3924,14517" coordsize="7020,2">
              <v:shape style="position:absolute;left:3924;top:14517;width:7020;height:2" coordorigin="3924,14517" coordsize="7020,0" path="m3924,14517l10944,14517e" filled="f" stroked="t" strokeweight="1.120pt" strokecolor="#4F82BD">
                <v:path arrowok="t"/>
              </v:shape>
            </v:group>
            <v:group style="position:absolute;left:9874;top:14527;width:1051;height:2" coordorigin="9874,14527" coordsize="1051,2">
              <v:shape style="position:absolute;left:9874;top:14527;width:1051;height:2" coordorigin="9874,14527" coordsize="1051,0" path="m9874,14527l10925,14527e" filled="f" stroked="t" strokeweight=".159998pt" strokecolor="#00FFFF">
                <v:path arrowok="t"/>
              </v:shape>
            </v:group>
            <v:group style="position:absolute;left:3924;top:14864;width:7020;height:2" coordorigin="3924,14864" coordsize="7020,2">
              <v:shape style="position:absolute;left:3924;top:14864;width:7020;height:2" coordorigin="3924,14864" coordsize="7020,0" path="m3924,14864l10944,14864e" filled="f" stroked="t" strokeweight="1.06002pt" strokecolor="#4F82B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.5pt;margin-top:792.900024pt;width:490.32pt;height:.1pt;mso-position-horizontal-relative:page;mso-position-vertical-relative:page;z-index:-3968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967" type="#_x0000_t75">
            <v:imagedata r:id="rId4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96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96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96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96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14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77.489983pt;width:76.44pt;height:28.080015pt;mso-position-horizontal-relative:page;mso-position-vertical-relative:page;z-index:-3962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7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Activi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77.489983pt;width:71.64pt;height:28.080015pt;mso-position-horizontal-relative:page;mso-position-vertical-relative:page;z-index:-3961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2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Haza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7.489983pt;width:172.67999pt;height:28.080015pt;mso-position-horizontal-relative:page;mso-position-vertical-relative:page;z-index:-3960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79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Potenti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eq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7.489983pt;width:58.68pt;height:28.080015pt;mso-position-horizontal-relative:page;mso-position-vertical-relative:page;z-index:-3959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62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Severi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7.489983pt;width:65.16pt;height:28.080015pt;mso-position-horizontal-relative:page;mso-position-vertical-relative:page;z-index:-3958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4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ood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7.489983pt;width:53.519985pt;height:28.080015pt;mso-position-horizontal-relative:page;mso-position-vertical-relative:page;z-index:-3957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149" w:right="13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6" w:lineRule="exact"/>
                    <w:ind w:left="327" w:right="308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105.57pt;width:76.44pt;height:165.539990pt;mso-position-horizontal-relative:page;mso-position-vertical-relative:page;z-index:-395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105.57pt;width:71.64pt;height:117.05999pt;mso-position-horizontal-relative:page;mso-position-vertical-relative:page;z-index:-39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05.57pt;width:172.67999pt;height:17.33999pt;mso-position-horizontal-relative:page;mso-position-vertical-relative:page;z-index:-395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05.57pt;width:58.68pt;height:17.33999pt;mso-position-horizontal-relative:page;mso-position-vertical-relative:page;z-index:-395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05.57pt;width:65.16pt;height:17.33999pt;mso-position-horizontal-relative:page;mso-position-vertical-relative:page;z-index:-395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05.57pt;width:53.519985pt;height:17.33999pt;mso-position-horizontal-relative:page;mso-position-vertical-relative:page;z-index:-395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22.909988pt;width:172.67999pt;height:17.34pt;mso-position-horizontal-relative:page;mso-position-vertical-relative:page;z-index:-395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stock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22.909988pt;width:58.68pt;height:17.34pt;mso-position-horizontal-relative:page;mso-position-vertical-relative:page;z-index:-394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22.909988pt;width:65.16pt;height:17.34pt;mso-position-horizontal-relative:page;mso-position-vertical-relative:page;z-index:-394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22.909988pt;width:53.519985pt;height:17.34pt;mso-position-horizontal-relative:page;mso-position-vertical-relative:page;z-index:-394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40.249985pt;width:172.67999pt;height:17.34001pt;mso-position-horizontal-relative:page;mso-position-vertical-relative:page;z-index:-394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etc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40.249985pt;width:58.68pt;height:17.34001pt;mso-position-horizontal-relative:page;mso-position-vertical-relative:page;z-index:-394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40.249985pt;width:65.16pt;height:17.34001pt;mso-position-horizontal-relative:page;mso-position-vertical-relative:page;z-index:-394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40.249985pt;width:53.519985pt;height:17.34001pt;mso-position-horizontal-relative:page;mso-position-vertical-relative:page;z-index:-394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57.589996pt;width:172.67999pt;height:17.33999pt;mso-position-horizontal-relative:page;mso-position-vertical-relative:page;z-index:-394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57.589996pt;width:58.68pt;height:17.33999pt;mso-position-horizontal-relative:page;mso-position-vertical-relative:page;z-index:-394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57.589996pt;width:65.16pt;height:17.33999pt;mso-position-horizontal-relative:page;mso-position-vertical-relative:page;z-index:-394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57.589996pt;width:53.519985pt;height:17.33999pt;mso-position-horizontal-relative:page;mso-position-vertical-relative:page;z-index:-393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74.929993pt;width:172.67999pt;height:17.34001pt;mso-position-horizontal-relative:page;mso-position-vertical-relative:page;z-index:-393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74.929993pt;width:58.68pt;height:17.34001pt;mso-position-horizontal-relative:page;mso-position-vertical-relative:page;z-index:-393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74.929993pt;width:65.16pt;height:17.34001pt;mso-position-horizontal-relative:page;mso-position-vertical-relative:page;z-index:-393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74.929993pt;width:53.519985pt;height:17.34001pt;mso-position-horizontal-relative:page;mso-position-vertical-relative:page;z-index:-393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92.270004pt;width:172.67999pt;height:30.35999pt;mso-position-horizontal-relative:page;mso-position-vertical-relative:page;z-index:-393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92.270004pt;width:58.68pt;height:30.35999pt;mso-position-horizontal-relative:page;mso-position-vertical-relative:page;z-index:-393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92.270004pt;width:65.16pt;height:30.35999pt;mso-position-horizontal-relative:page;mso-position-vertical-relative:page;z-index:-393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92.270004pt;width:53.519985pt;height:30.35999pt;mso-position-horizontal-relative:page;mso-position-vertical-relative:page;z-index:-393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222.62999pt;width:71.64pt;height:48.48pt;mso-position-horizontal-relative:page;mso-position-vertical-relative:page;z-index:-3930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58"/>
                    <w:jc w:val="left"/>
                    <w:tabs>
                      <w:tab w:pos="102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Spills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leaks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22.62999pt;width:172.67999pt;height:30.6pt;mso-position-horizontal-relative:page;mso-position-vertical-relative:page;z-index:-3929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22.62999pt;width:58.68pt;height:30.6pt;mso-position-horizontal-relative:page;mso-position-vertical-relative:page;z-index:-392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22.62999pt;width:65.16pt;height:30.6pt;mso-position-horizontal-relative:page;mso-position-vertical-relative:page;z-index:-392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22.62999pt;width:53.519985pt;height:30.6pt;mso-position-horizontal-relative:page;mso-position-vertical-relative:page;z-index:-392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53.229996pt;width:172.67999pt;height:17.88pt;mso-position-horizontal-relative:page;mso-position-vertical-relative:page;z-index:-392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53.229996pt;width:58.68pt;height:17.88pt;mso-position-horizontal-relative:page;mso-position-vertical-relative:page;z-index:-392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53.229996pt;width:65.16pt;height:17.88pt;mso-position-horizontal-relative:page;mso-position-vertical-relative:page;z-index:-392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53.229996pt;width:53.519985pt;height:17.88pt;mso-position-horizontal-relative:page;mso-position-vertical-relative:page;z-index:-392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271.109985pt;width:76.44pt;height:259.14001pt;mso-position-horizontal-relative:page;mso-position-vertical-relative:page;z-index:-392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7"/>
                    <w:jc w:val="left"/>
                    <w:tabs>
                      <w:tab w:pos="130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Campsi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assoc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sup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istics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271.109985pt;width:71.64pt;height:56.40001pt;mso-position-horizontal-relative:page;mso-position-vertical-relative:page;z-index:-392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71.109985pt;width:172.67999pt;height:56.40001pt;mso-position-horizontal-relative:page;mso-position-vertical-relative:page;z-index:-391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7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heel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rut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ldust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noi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pact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71.109985pt;width:58.68pt;height:56.40001pt;mso-position-horizontal-relative:page;mso-position-vertical-relative:page;z-index:-391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71.109985pt;width:65.16pt;height:56.40001pt;mso-position-horizontal-relative:page;mso-position-vertical-relative:page;z-index:-391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71.109985pt;width:53.519985pt;height:56.40001pt;mso-position-horizontal-relative:page;mso-position-vertical-relative:page;z-index:-391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327.510010pt;width:71.64pt;height:55.38pt;mso-position-horizontal-relative:page;mso-position-vertical-relative:page;z-index:-391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58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vegetat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ha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itat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27.510010pt;width:172.67999pt;height:38.04pt;mso-position-horizontal-relative:page;mso-position-vertical-relative:page;z-index:-391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tion,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tree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oot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structures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27.510010pt;width:58.68pt;height:38.04pt;mso-position-horizontal-relative:page;mso-position-vertical-relative:page;z-index:-391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27.510010pt;width:65.16pt;height:38.04pt;mso-position-horizontal-relative:page;mso-position-vertical-relative:page;z-index:-391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27.510010pt;width:53.519985pt;height:38.04pt;mso-position-horizontal-relative:page;mso-position-vertical-relative:page;z-index:-391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65.549988pt;width:172.67999pt;height:17.34pt;mso-position-horizontal-relative:page;mso-position-vertical-relative:page;z-index:-391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Fire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vegetati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itat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65.549988pt;width:58.68pt;height:17.34pt;mso-position-horizontal-relative:page;mso-position-vertical-relative:page;z-index:-390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65.549988pt;width:65.16pt;height:17.34pt;mso-position-horizontal-relative:page;mso-position-vertical-relative:page;z-index:-390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65.549988pt;width:53.519985pt;height:17.34pt;mso-position-horizontal-relative:page;mso-position-vertical-relative:page;z-index:-390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382.890015pt;width:71.64pt;height:51.05999pt;mso-position-horizontal-relative:page;mso-position-vertical-relative:page;z-index:-3906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58"/>
                    <w:jc w:val="left"/>
                    <w:tabs>
                      <w:tab w:pos="102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Spills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leaks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82.890015pt;width:172.67999pt;height:32.880pt;mso-position-horizontal-relative:page;mso-position-vertical-relative:page;z-index:-3905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82.890015pt;width:58.68pt;height:32.880pt;mso-position-horizontal-relative:page;mso-position-vertical-relative:page;z-index:-390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82.890015pt;width:65.16pt;height:32.880pt;mso-position-horizontal-relative:page;mso-position-vertical-relative:page;z-index:-390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82.890015pt;width:53.519985pt;height:32.880pt;mso-position-horizontal-relative:page;mso-position-vertical-relative:page;z-index:-390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15.769989pt;width:172.67999pt;height:18.17999pt;mso-position-horizontal-relative:page;mso-position-vertical-relative:page;z-index:-390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15.769989pt;width:58.68pt;height:18.17999pt;mso-position-horizontal-relative:page;mso-position-vertical-relative:page;z-index:-390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15.769989pt;width:65.16pt;height:18.17999pt;mso-position-horizontal-relative:page;mso-position-vertical-relative:page;z-index:-389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15.769989pt;width:53.519985pt;height:18.17999pt;mso-position-horizontal-relative:page;mso-position-vertical-relative:page;z-index:-389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433.949982pt;width:71.64pt;height:96.30001pt;mso-position-horizontal-relative:page;mso-position-vertical-relative:page;z-index:-3897" type="#_x0000_t202" filled="f" stroked="f">
            <v:textbox inset="0,0,0,0">
              <w:txbxContent>
                <w:p>
                  <w:pPr>
                    <w:spacing w:before="69" w:after="0" w:line="240" w:lineRule="auto"/>
                    <w:ind w:left="108" w:right="57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Dispo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che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6" w:lineRule="exact"/>
                    <w:ind w:left="108" w:right="806"/>
                    <w:jc w:val="both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ste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33.949982pt;width:172.67999pt;height:48.42001pt;mso-position-horizontal-relative:page;mso-position-vertical-relative:page;z-index:-3896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33.949982pt;width:58.68pt;height:48.42001pt;mso-position-horizontal-relative:page;mso-position-vertical-relative:page;z-index:-389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33.949982pt;width:65.16pt;height:48.42001pt;mso-position-horizontal-relative:page;mso-position-vertical-relative:page;z-index:-389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33.949982pt;width:53.519985pt;height:48.42001pt;mso-position-horizontal-relative:page;mso-position-vertical-relative:page;z-index:-389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82.369995pt;width:172.67999pt;height:17.51999pt;mso-position-horizontal-relative:page;mso-position-vertical-relative:page;z-index:-389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82.369995pt;width:58.68pt;height:17.51999pt;mso-position-horizontal-relative:page;mso-position-vertical-relative:page;z-index:-389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82.369995pt;width:65.16pt;height:17.51999pt;mso-position-horizontal-relative:page;mso-position-vertical-relative:page;z-index:-389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82.369995pt;width:53.519985pt;height:17.51999pt;mso-position-horizontal-relative:page;mso-position-vertical-relative:page;z-index:-388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99.889984pt;width:172.67999pt;height:30.36001pt;mso-position-horizontal-relative:page;mso-position-vertical-relative:page;z-index:-388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99.889984pt;width:58.68pt;height:30.36001pt;mso-position-horizontal-relative:page;mso-position-vertical-relative:page;z-index:-388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99.889984pt;width:65.16pt;height:30.36001pt;mso-position-horizontal-relative:page;mso-position-vertical-relative:page;z-index:-388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99.889984pt;width:53.519985pt;height:30.36001pt;mso-position-horizontal-relative:page;mso-position-vertical-relative:page;z-index:-388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530.25pt;width:76.44pt;height:212.49pt;mso-position-horizontal-relative:page;mso-position-vertical-relative:page;z-index:-388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530.25pt;width:71.64pt;height:62.94pt;mso-position-horizontal-relative:page;mso-position-vertical-relative:page;z-index:-3883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59"/>
                    <w:jc w:val="left"/>
                    <w:tabs>
                      <w:tab w:pos="116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Dispo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al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che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5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ste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30.25pt;width:172.67999pt;height:45.6pt;mso-position-horizontal-relative:page;mso-position-vertical-relative:page;z-index:-3882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30.25pt;width:58.68pt;height:45.6pt;mso-position-horizontal-relative:page;mso-position-vertical-relative:page;z-index:-388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30.25pt;width:65.16pt;height:45.6pt;mso-position-horizontal-relative:page;mso-position-vertical-relative:page;z-index:-388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30.25pt;width:53.519985pt;height:45.6pt;mso-position-horizontal-relative:page;mso-position-vertical-relative:page;z-index:-387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75.849976pt;width:172.67999pt;height:17.34pt;mso-position-horizontal-relative:page;mso-position-vertical-relative:page;z-index:-387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75.849976pt;width:58.68pt;height:17.34pt;mso-position-horizontal-relative:page;mso-position-vertical-relative:page;z-index:-387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75.849976pt;width:65.16pt;height:17.34pt;mso-position-horizontal-relative:page;mso-position-vertical-relative:page;z-index:-387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75.849976pt;width:53.519985pt;height:17.34pt;mso-position-horizontal-relative:page;mso-position-vertical-relative:page;z-index:-387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593.190002pt;width:71.64pt;height:53.88pt;mso-position-horizontal-relative:page;mso-position-vertical-relative:page;z-index:-3874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58"/>
                    <w:jc w:val="left"/>
                    <w:tabs>
                      <w:tab w:pos="102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Spills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leaks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93.190002pt;width:172.67999pt;height:36.479995pt;mso-position-horizontal-relative:page;mso-position-vertical-relative:page;z-index:-3873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93.190002pt;width:58.68pt;height:36.479995pt;mso-position-horizontal-relative:page;mso-position-vertical-relative:page;z-index:-387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93.190002pt;width:65.16pt;height:36.479995pt;mso-position-horizontal-relative:page;mso-position-vertical-relative:page;z-index:-387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93.190002pt;width:53.519985pt;height:36.479995pt;mso-position-horizontal-relative:page;mso-position-vertical-relative:page;z-index:-387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29.669983pt;width:172.67999pt;height:17.400005pt;mso-position-horizontal-relative:page;mso-position-vertical-relative:page;z-index:-386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29.669983pt;width:58.68pt;height:17.400005pt;mso-position-horizontal-relative:page;mso-position-vertical-relative:page;z-index:-386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29.669983pt;width:65.16pt;height:17.400005pt;mso-position-horizontal-relative:page;mso-position-vertical-relative:page;z-index:-386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29.669983pt;width:53.519985pt;height:17.400005pt;mso-position-horizontal-relative:page;mso-position-vertical-relative:page;z-index:-386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647.070007pt;width:71.64pt;height:95.67pt;mso-position-horizontal-relative:page;mso-position-vertical-relative:page;z-index:-386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tabs>
                      <w:tab w:pos="94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Up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Dril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ing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acti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ity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47.070007pt;width:172.67999pt;height:32.04pt;mso-position-horizontal-relative:page;mso-position-vertical-relative:page;z-index:-386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47.070007pt;width:58.68pt;height:32.04pt;mso-position-horizontal-relative:page;mso-position-vertical-relative:page;z-index:-386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47.070007pt;width:65.16pt;height:32.04pt;mso-position-horizontal-relative:page;mso-position-vertical-relative:page;z-index:-386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47.070007pt;width:53.519985pt;height:32.04pt;mso-position-horizontal-relative:page;mso-position-vertical-relative:page;z-index:-386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79.109985pt;width:172.67999pt;height:29.4pt;mso-position-horizontal-relative:page;mso-position-vertical-relative:page;z-index:-386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8"/>
                    <w:jc w:val="left"/>
                    <w:tabs>
                      <w:tab w:pos="1320" w:val="left"/>
                      <w:tab w:pos="2320" w:val="left"/>
                      <w:tab w:pos="270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arge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artesi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aq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ifer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79.109985pt;width:58.68pt;height:29.4pt;mso-position-horizontal-relative:page;mso-position-vertical-relative:page;z-index:-385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79.109985pt;width:65.16pt;height:29.4pt;mso-position-horizontal-relative:page;mso-position-vertical-relative:page;z-index:-385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79.109985pt;width:53.519985pt;height:29.4pt;mso-position-horizontal-relative:page;mso-position-vertical-relative:page;z-index:-385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08.51001pt;width:172.67999pt;height:17.34pt;mso-position-horizontal-relative:page;mso-position-vertical-relative:page;z-index:-385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Inju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/loss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08.51001pt;width:58.68pt;height:17.34pt;mso-position-horizontal-relative:page;mso-position-vertical-relative:page;z-index:-385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08.51001pt;width:65.16pt;height:17.34pt;mso-position-horizontal-relative:page;mso-position-vertical-relative:page;z-index:-385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08.51001pt;width:53.519985pt;height:17.34pt;mso-position-horizontal-relative:page;mso-position-vertical-relative:page;z-index:-385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25.849976pt;width:172.67999pt;height:17.369990pt;mso-position-horizontal-relative:page;mso-position-vertical-relative:page;z-index:-385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Inju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/loss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stock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25.849976pt;width:58.68pt;height:17.369990pt;mso-position-horizontal-relative:page;mso-position-vertical-relative:page;z-index:-385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25.849976pt;width:65.16pt;height:17.369990pt;mso-position-horizontal-relative:page;mso-position-vertical-relative:page;z-index:-385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25.849976pt;width:53.519985pt;height:17.369990pt;mso-position-horizontal-relative:page;mso-position-vertical-relative:page;z-index:-384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84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440" w:bottom="280" w:left="860" w:right="8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47.55999pt;margin-top:76.569969pt;width:500.19998pt;height:589.240035pt;mso-position-horizontal-relative:page;mso-position-vertical-relative:page;z-index:-3847" coordorigin="951,1531" coordsize="10004,11785">
            <v:group style="position:absolute;left:1050;top:1540;width:9806;height:2" coordorigin="1050,1540" coordsize="9806,2">
              <v:shape style="position:absolute;left:1050;top:1540;width:9806;height:2" coordorigin="1050,1540" coordsize="9806,0" path="m1050,1540l10856,1540e" filled="f" stroked="t" strokeweight=".82003pt" strokecolor="#000000">
                <v:path arrowok="t"/>
              </v:shape>
            </v:group>
            <v:group style="position:absolute;left:982;top:1567;width:1510;height:534" coordorigin="982,1567" coordsize="1510,534">
              <v:shape style="position:absolute;left:982;top:1567;width:1510;height:534" coordorigin="982,1567" coordsize="1510,534" path="m982,2101l2491,2101,2491,1894,1080,1894,1080,1567,982,1567,982,2101e" filled="t" fillcolor="#4F82BD" stroked="f">
                <v:path arrowok="t"/>
                <v:fill/>
              </v:shape>
              <v:shape style="position:absolute;left:982;top:1567;width:1510;height:534" coordorigin="982,1567" coordsize="1510,534" path="m2491,1567l2393,1567,2393,1894,2491,1894,2491,1567e" filled="t" fillcolor="#4F82BD" stroked="f">
                <v:path arrowok="t"/>
                <v:fill/>
              </v:shape>
            </v:group>
            <v:group style="position:absolute;left:1080;top:1567;width:1313;height:326" coordorigin="1080,1567" coordsize="1313,326">
              <v:shape style="position:absolute;left:1080;top:1567;width:1313;height:326" coordorigin="1080,1567" coordsize="1313,326" path="m1080,1894l2393,1894,2393,1567,1080,1567,1080,1894e" filled="t" fillcolor="#4F82BD" stroked="f">
                <v:path arrowok="t"/>
                <v:fill/>
              </v:shape>
            </v:group>
            <v:group style="position:absolute;left:2501;top:1567;width:1433;height:534" coordorigin="2501,1567" coordsize="1433,534">
              <v:shape style="position:absolute;left:2501;top:1567;width:1433;height:534" coordorigin="2501,1567" coordsize="1433,534" path="m2501,2101l3934,2101,3934,1894,2609,1894,2609,1567,2501,1567,2501,2101e" filled="t" fillcolor="#4F82BD" stroked="f">
                <v:path arrowok="t"/>
                <v:fill/>
              </v:shape>
              <v:shape style="position:absolute;left:2501;top:1567;width:1433;height:534" coordorigin="2501,1567" coordsize="1433,534" path="m3934,1567l3826,1567,3826,1894,3934,1894,3934,1567e" filled="t" fillcolor="#4F82BD" stroked="f">
                <v:path arrowok="t"/>
                <v:fill/>
              </v:shape>
            </v:group>
            <v:group style="position:absolute;left:2609;top:1567;width:1217;height:326" coordorigin="2609,1567" coordsize="1217,326">
              <v:shape style="position:absolute;left:2609;top:1567;width:1217;height:326" coordorigin="2609,1567" coordsize="1217,326" path="m2609,1894l3826,1894,3826,1567,2609,1567,2609,1894e" filled="t" fillcolor="#4F82BD" stroked="f">
                <v:path arrowok="t"/>
                <v:fill/>
              </v:shape>
            </v:group>
            <v:group style="position:absolute;left:3944;top:1567;width:3432;height:534" coordorigin="3944,1567" coordsize="3432,534">
              <v:shape style="position:absolute;left:3944;top:1567;width:3432;height:534" coordorigin="3944,1567" coordsize="3432,534" path="m3944,2101l7376,2101,7376,1894,4042,1894,4042,1567,3944,1567,3944,2101e" filled="t" fillcolor="#4F82BD" stroked="f">
                <v:path arrowok="t"/>
                <v:fill/>
              </v:shape>
              <v:shape style="position:absolute;left:3944;top:1567;width:3432;height:534" coordorigin="3944,1567" coordsize="3432,534" path="m7376,1567l7279,1567,7279,1894,7376,1894,7376,1567e" filled="t" fillcolor="#4F82BD" stroked="f">
                <v:path arrowok="t"/>
                <v:fill/>
              </v:shape>
            </v:group>
            <v:group style="position:absolute;left:4042;top:1567;width:3238;height:326" coordorigin="4042,1567" coordsize="3238,326">
              <v:shape style="position:absolute;left:4042;top:1567;width:3238;height:326" coordorigin="4042,1567" coordsize="3238,326" path="m4042,1894l7279,1894,7279,1567,4042,1567,4042,1894e" filled="t" fillcolor="#4F82BD" stroked="f">
                <v:path arrowok="t"/>
                <v:fill/>
              </v:shape>
            </v:group>
            <v:group style="position:absolute;left:7387;top:1567;width:1174;height:534" coordorigin="7387,1567" coordsize="1174,534">
              <v:shape style="position:absolute;left:7387;top:1567;width:1174;height:534" coordorigin="7387,1567" coordsize="1174,534" path="m7387,2101l8561,2101,8561,1894,7495,1894,7495,1567,7387,1567,7387,2101e" filled="t" fillcolor="#4F82BD" stroked="f">
                <v:path arrowok="t"/>
                <v:fill/>
              </v:shape>
              <v:shape style="position:absolute;left:7387;top:1567;width:1174;height:534" coordorigin="7387,1567" coordsize="1174,534" path="m8561,1567l8453,1567,8453,1894,8561,1894,8561,1567e" filled="t" fillcolor="#4F82BD" stroked="f">
                <v:path arrowok="t"/>
                <v:fill/>
              </v:shape>
            </v:group>
            <v:group style="position:absolute;left:7495;top:1567;width:958;height:326" coordorigin="7495,1567" coordsize="958,326">
              <v:shape style="position:absolute;left:7495;top:1567;width:958;height:326" coordorigin="7495,1567" coordsize="958,326" path="m7495,1894l8453,1894,8453,1567,7495,1567,7495,1894e" filled="t" fillcolor="#4F82BD" stroked="f">
                <v:path arrowok="t"/>
                <v:fill/>
              </v:shape>
            </v:group>
            <v:group style="position:absolute;left:8572;top:1567;width:1283;height:534" coordorigin="8572,1567" coordsize="1283,534">
              <v:shape style="position:absolute;left:8572;top:1567;width:1283;height:534" coordorigin="8572,1567" coordsize="1283,534" path="m8572,2101l9854,2101,9854,1894,8669,1894,8669,1567,8572,1567,8572,2101e" filled="t" fillcolor="#4F82BD" stroked="f">
                <v:path arrowok="t"/>
                <v:fill/>
              </v:shape>
              <v:shape style="position:absolute;left:8572;top:1567;width:1283;height:534" coordorigin="8572,1567" coordsize="1283,534" path="m9854,1567l9756,1567,9756,1894,9854,1894,9854,1567e" filled="t" fillcolor="#4F82BD" stroked="f">
                <v:path arrowok="t"/>
                <v:fill/>
              </v:shape>
            </v:group>
            <v:group style="position:absolute;left:8669;top:1567;width:1087;height:326" coordorigin="8669,1567" coordsize="1087,326">
              <v:shape style="position:absolute;left:8669;top:1567;width:1087;height:326" coordorigin="8669,1567" coordsize="1087,326" path="m8669,1894l9756,1894,9756,1567,8669,1567,8669,1894e" filled="t" fillcolor="#4F82BD" stroked="f">
                <v:path arrowok="t"/>
                <v:fill/>
              </v:shape>
            </v:group>
            <v:group style="position:absolute;left:9864;top:1567;width:1060;height:534" coordorigin="9864,1567" coordsize="1060,534">
              <v:shape style="position:absolute;left:9864;top:1567;width:1060;height:534" coordorigin="9864,1567" coordsize="1060,534" path="m9972,1567l9864,1567,9864,2101,9972,2101,9972,1567e" filled="t" fillcolor="#4F82BD" stroked="f">
                <v:path arrowok="t"/>
                <v:fill/>
              </v:shape>
              <v:shape style="position:absolute;left:9864;top:1567;width:1060;height:534" coordorigin="9864,1567" coordsize="1060,534" path="m10924,1567l10826,1567,10826,2101,10924,2101,10924,1567e" filled="t" fillcolor="#4F82BD" stroked="f">
                <v:path arrowok="t"/>
                <v:fill/>
              </v:shape>
            </v:group>
            <v:group style="position:absolute;left:9972;top:1567;width:854;height:266" coordorigin="9972,1567" coordsize="854,266">
              <v:shape style="position:absolute;left:9972;top:1567;width:854;height:266" coordorigin="9972,1567" coordsize="854,266" path="m9972,1834l10826,1834,10826,1567,9972,1567,9972,1834e" filled="t" fillcolor="#4F82BD" stroked="f">
                <v:path arrowok="t"/>
                <v:fill/>
              </v:shape>
            </v:group>
            <v:group style="position:absolute;left:9972;top:1834;width:854;height:268" coordorigin="9972,1834" coordsize="854,268">
              <v:shape style="position:absolute;left:9972;top:1834;width:854;height:268" coordorigin="9972,1834" coordsize="854,268" path="m9972,2101l10826,2101,10826,1834,9972,1834,9972,2101e" filled="t" fillcolor="#4F82BD" stroked="f">
                <v:path arrowok="t"/>
                <v:fill/>
              </v:shape>
            </v:group>
            <v:group style="position:absolute;left:962;top:1557;width:9982;height:2" coordorigin="962,1557" coordsize="9982,2">
              <v:shape style="position:absolute;left:962;top:1557;width:9982;height:2" coordorigin="962,1557" coordsize="9982,0" path="m962,1557l10944,1557e" filled="f" stroked="t" strokeweight="1.120pt" strokecolor="#4F82BD">
                <v:path arrowok="t"/>
              </v:shape>
            </v:group>
            <v:group style="position:absolute;left:982;top:1567;width:9943;height:2" coordorigin="982,1567" coordsize="9943,2">
              <v:shape style="position:absolute;left:982;top:1567;width:9943;height:2" coordorigin="982,1567" coordsize="9943,0" path="m982,1567l10925,1567e" filled="f" stroked="t" strokeweight=".159998pt" strokecolor="#4F82BD">
                <v:path arrowok="t"/>
              </v:shape>
            </v:group>
            <v:group style="position:absolute;left:972;top:1567;width:2;height:11738" coordorigin="972,1567" coordsize="2,11738">
              <v:shape style="position:absolute;left:972;top:1567;width:2;height:11738" coordorigin="972,1567" coordsize="0,11738" path="m972,1567l972,13306e" filled="f" stroked="t" strokeweight="1.060010pt" strokecolor="#4F82BD">
                <v:path arrowok="t"/>
              </v:shape>
            </v:group>
            <v:group style="position:absolute;left:2501;top:1567;width:2;height:11738" coordorigin="2501,1567" coordsize="2,11738">
              <v:shape style="position:absolute;left:2501;top:1567;width:2;height:11738" coordorigin="2501,1567" coordsize="0,11738" path="m2501,1567l2501,13306e" filled="f" stroked="t" strokeweight="1.060010pt" strokecolor="#4F82BD">
                <v:path arrowok="t"/>
              </v:shape>
            </v:group>
            <v:group style="position:absolute;left:3934;top:1567;width:2;height:11738" coordorigin="3934,1567" coordsize="2,11738">
              <v:shape style="position:absolute;left:3934;top:1567;width:2;height:11738" coordorigin="3934,1567" coordsize="0,11738" path="m3934,1567l3934,13306e" filled="f" stroked="t" strokeweight="1.060010pt" strokecolor="#4F82BD">
                <v:path arrowok="t"/>
              </v:shape>
            </v:group>
            <v:group style="position:absolute;left:7387;top:1567;width:2;height:11738" coordorigin="7387,1567" coordsize="2,11738">
              <v:shape style="position:absolute;left:7387;top:1567;width:2;height:11738" coordorigin="7387,1567" coordsize="0,11738" path="m7387,1567l7387,13306e" filled="f" stroked="t" strokeweight="1.05999pt" strokecolor="#4F82BD">
                <v:path arrowok="t"/>
              </v:shape>
            </v:group>
            <v:group style="position:absolute;left:8561;top:1567;width:2;height:11738" coordorigin="8561,1567" coordsize="2,11738">
              <v:shape style="position:absolute;left:8561;top:1567;width:2;height:11738" coordorigin="8561,1567" coordsize="0,11738" path="m8561,1567l8561,13306e" filled="f" stroked="t" strokeweight="1.05999pt" strokecolor="#4F82BD">
                <v:path arrowok="t"/>
              </v:shape>
            </v:group>
            <v:group style="position:absolute;left:9864;top:1567;width:2;height:11738" coordorigin="9864,1567" coordsize="2,11738">
              <v:shape style="position:absolute;left:9864;top:1567;width:2;height:11738" coordorigin="9864,1567" coordsize="0,11738" path="m9864,1567l9864,13306e" filled="f" stroked="t" strokeweight="1.05999pt" strokecolor="#4F82BD">
                <v:path arrowok="t"/>
              </v:shape>
            </v:group>
            <v:group style="position:absolute;left:10934;top:1567;width:2;height:11738" coordorigin="10934,1567" coordsize="2,11738">
              <v:shape style="position:absolute;left:10934;top:1567;width:2;height:11738" coordorigin="10934,1567" coordsize="0,11738" path="m10934,1567l10934,13306e" filled="f" stroked="t" strokeweight="1.05996pt" strokecolor="#4F82BD">
                <v:path arrowok="t"/>
              </v:shape>
            </v:group>
            <v:group style="position:absolute;left:9864;top:2120;width:1060;height:544" coordorigin="9864,2120" coordsize="1060,544">
              <v:shape style="position:absolute;left:9864;top:2120;width:1060;height:544" coordorigin="9864,2120" coordsize="1060,544" path="m9864,2664l10924,2664,10924,2448,9972,2448,9972,2120,9864,2120,9864,2664e" filled="t" fillcolor="#00FFFF" stroked="f">
                <v:path arrowok="t"/>
                <v:fill/>
              </v:shape>
              <v:shape style="position:absolute;left:9864;top:2120;width:1060;height:544" coordorigin="9864,2120" coordsize="1060,544" path="m10924,2120l10826,2120,10826,2448,10924,2448,10924,2120e" filled="t" fillcolor="#00FFFF" stroked="f">
                <v:path arrowok="t"/>
                <v:fill/>
              </v:shape>
            </v:group>
            <v:group style="position:absolute;left:9972;top:2120;width:854;height:328" coordorigin="9972,2120" coordsize="854,328">
              <v:shape style="position:absolute;left:9972;top:2120;width:854;height:328" coordorigin="9972,2120" coordsize="854,328" path="m9972,2448l10826,2448,10826,2120,9972,2120,9972,2448e" filled="t" fillcolor="#00FFFF" stroked="f">
                <v:path arrowok="t"/>
                <v:fill/>
              </v:shape>
            </v:group>
            <v:group style="position:absolute;left:962;top:2111;width:9982;height:2" coordorigin="962,2111" coordsize="9982,2">
              <v:shape style="position:absolute;left:962;top:2111;width:9982;height:2" coordorigin="962,2111" coordsize="9982,0" path="m962,2111l10944,2111e" filled="f" stroked="t" strokeweight="1.120pt" strokecolor="#4F82BD">
                <v:path arrowok="t"/>
              </v:shape>
            </v:group>
            <v:group style="position:absolute;left:9874;top:2121;width:1051;height:2" coordorigin="9874,2121" coordsize="1051,2">
              <v:shape style="position:absolute;left:9874;top:2121;width:1051;height:2" coordorigin="9874,2121" coordsize="1051,0" path="m9874,2121l10925,2121e" filled="f" stroked="t" strokeweight=".160059pt" strokecolor="#00FFFF">
                <v:path arrowok="t"/>
              </v:shape>
            </v:group>
            <v:group style="position:absolute;left:9864;top:2684;width:1060;height:587" coordorigin="9864,2684" coordsize="1060,587">
              <v:shape style="position:absolute;left:9864;top:2684;width:1060;height:587" coordorigin="9864,2684" coordsize="1060,587" path="m9864,3271l10924,3271,10924,3011,9972,3011,9972,2684,9864,2684,9864,3271e" filled="t" fillcolor="#00FF00" stroked="f">
                <v:path arrowok="t"/>
                <v:fill/>
              </v:shape>
              <v:shape style="position:absolute;left:9864;top:2684;width:1060;height:587" coordorigin="9864,2684" coordsize="1060,587" path="m10924,2684l10826,2684,10826,3011,10924,3011,10924,2684e" filled="t" fillcolor="#00FF00" stroked="f">
                <v:path arrowok="t"/>
                <v:fill/>
              </v:shape>
            </v:group>
            <v:group style="position:absolute;left:9972;top:2684;width:854;height:326" coordorigin="9972,2684" coordsize="854,326">
              <v:shape style="position:absolute;left:9972;top:2684;width:854;height:326" coordorigin="9972,2684" coordsize="854,326" path="m9972,3011l10826,3011,10826,2684,9972,2684,9972,3011e" filled="t" fillcolor="#00FF00" stroked="f">
                <v:path arrowok="t"/>
                <v:fill/>
              </v:shape>
            </v:group>
            <v:group style="position:absolute;left:962;top:2674;width:9982;height:2" coordorigin="962,2674" coordsize="9982,2">
              <v:shape style="position:absolute;left:962;top:2674;width:9982;height:2" coordorigin="962,2674" coordsize="9982,0" path="m962,2674l10944,2674e" filled="f" stroked="t" strokeweight="1.120pt" strokecolor="#4F82BD">
                <v:path arrowok="t"/>
              </v:shape>
            </v:group>
            <v:group style="position:absolute;left:9874;top:2684;width:1051;height:2" coordorigin="9874,2684" coordsize="1051,2">
              <v:shape style="position:absolute;left:9874;top:2684;width:1051;height:2" coordorigin="9874,2684" coordsize="1051,0" path="m9874,2684l10925,2684e" filled="f" stroked="t" strokeweight=".160059pt" strokecolor="#00FF00">
                <v:path arrowok="t"/>
              </v:shape>
            </v:group>
            <v:group style="position:absolute;left:9864;top:3290;width:1060;height:564" coordorigin="9864,3290" coordsize="1060,564">
              <v:shape style="position:absolute;left:9864;top:3290;width:1060;height:564" coordorigin="9864,3290" coordsize="1060,564" path="m9864,3854l10924,3854,10924,3618,9972,3618,9972,3290,9864,3290,9864,3854e" filled="t" fillcolor="#00FF00" stroked="f">
                <v:path arrowok="t"/>
                <v:fill/>
              </v:shape>
              <v:shape style="position:absolute;left:9864;top:3290;width:1060;height:564" coordorigin="9864,3290" coordsize="1060,564" path="m10924,3290l10826,3290,10826,3618,10924,3618,10924,3290e" filled="t" fillcolor="#00FF00" stroked="f">
                <v:path arrowok="t"/>
                <v:fill/>
              </v:shape>
            </v:group>
            <v:group style="position:absolute;left:9972;top:3290;width:854;height:328" coordorigin="9972,3290" coordsize="854,328">
              <v:shape style="position:absolute;left:9972;top:3290;width:854;height:328" coordorigin="9972,3290" coordsize="854,328" path="m9972,3618l10826,3618,10826,3290,9972,3290,9972,3618e" filled="t" fillcolor="#00FF00" stroked="f">
                <v:path arrowok="t"/>
                <v:fill/>
              </v:shape>
            </v:group>
            <v:group style="position:absolute;left:2491;top:3281;width:8453;height:2" coordorigin="2491,3281" coordsize="8453,2">
              <v:shape style="position:absolute;left:2491;top:3281;width:8453;height:2" coordorigin="2491,3281" coordsize="8453,0" path="m2491,3281l10944,3281e" filled="f" stroked="t" strokeweight="1.120pt" strokecolor="#4F82BD">
                <v:path arrowok="t"/>
              </v:shape>
            </v:group>
            <v:group style="position:absolute;left:9874;top:3291;width:1051;height:2" coordorigin="9874,3291" coordsize="1051,2">
              <v:shape style="position:absolute;left:9874;top:3291;width:1051;height:2" coordorigin="9874,3291" coordsize="1051,0" path="m9874,3291l10925,3291e" filled="f" stroked="t" strokeweight=".160059pt" strokecolor="#00FF00">
                <v:path arrowok="t"/>
              </v:shape>
            </v:group>
            <v:group style="position:absolute;left:10826;top:3875;width:97;height:328" coordorigin="10826,3875" coordsize="97,328">
              <v:shape style="position:absolute;left:10826;top:3875;width:97;height:328" coordorigin="10826,3875" coordsize="97,328" path="m10826,4202l10924,4202,10924,3875,10826,3875,10826,4202e" filled="t" fillcolor="#00FFFF" stroked="f">
                <v:path arrowok="t"/>
                <v:fill/>
              </v:shape>
            </v:group>
            <v:group style="position:absolute;left:9864;top:3875;width:108;height:328" coordorigin="9864,3875" coordsize="108,328">
              <v:shape style="position:absolute;left:9864;top:3875;width:108;height:328" coordorigin="9864,3875" coordsize="108,328" path="m9864,4202l9972,4202,9972,3875,9864,3875,9864,4202e" filled="t" fillcolor="#00FFFF" stroked="f">
                <v:path arrowok="t"/>
                <v:fill/>
              </v:shape>
            </v:group>
            <v:group style="position:absolute;left:9972;top:3875;width:854;height:328" coordorigin="9972,3875" coordsize="854,328">
              <v:shape style="position:absolute;left:9972;top:3875;width:854;height:328" coordorigin="9972,3875" coordsize="854,328" path="m9972,4202l10826,4202,10826,3875,9972,3875,9972,4202e" filled="t" fillcolor="#00FFFF" stroked="f">
                <v:path arrowok="t"/>
                <v:fill/>
              </v:shape>
            </v:group>
            <v:group style="position:absolute;left:3924;top:3865;width:7020;height:2" coordorigin="3924,3865" coordsize="7020,2">
              <v:shape style="position:absolute;left:3924;top:3865;width:7020;height:2" coordorigin="3924,3865" coordsize="7020,0" path="m3924,3865l10944,3865e" filled="f" stroked="t" strokeweight="1.12002pt" strokecolor="#4F82BD">
                <v:path arrowok="t"/>
              </v:shape>
            </v:group>
            <v:group style="position:absolute;left:9874;top:3874;width:1051;height:2" coordorigin="9874,3874" coordsize="1051,2">
              <v:shape style="position:absolute;left:9874;top:3874;width:1051;height:2" coordorigin="9874,3874" coordsize="1051,0" path="m9874,3874l10925,3874e" filled="f" stroked="t" strokeweight=".159998pt" strokecolor="#00FFFF">
                <v:path arrowok="t"/>
              </v:shape>
            </v:group>
            <v:group style="position:absolute;left:10826;top:4222;width:97;height:328" coordorigin="10826,4222" coordsize="97,328">
              <v:shape style="position:absolute;left:10826;top:4222;width:97;height:328" coordorigin="10826,4222" coordsize="97,328" path="m10826,4549l10924,4549,10924,4222,10826,4222,10826,4549e" filled="t" fillcolor="#00FFFF" stroked="f">
                <v:path arrowok="t"/>
                <v:fill/>
              </v:shape>
            </v:group>
            <v:group style="position:absolute;left:9864;top:4222;width:108;height:328" coordorigin="9864,4222" coordsize="108,328">
              <v:shape style="position:absolute;left:9864;top:4222;width:108;height:328" coordorigin="9864,4222" coordsize="108,328" path="m9864,4549l9972,4549,9972,4222,9864,4222,9864,4549e" filled="t" fillcolor="#00FFFF" stroked="f">
                <v:path arrowok="t"/>
                <v:fill/>
              </v:shape>
            </v:group>
            <v:group style="position:absolute;left:9972;top:4222;width:854;height:328" coordorigin="9972,4222" coordsize="854,328">
              <v:shape style="position:absolute;left:9972;top:4222;width:854;height:328" coordorigin="9972,4222" coordsize="854,328" path="m9972,4549l10826,4549,10826,4222,9972,4222,9972,4549e" filled="t" fillcolor="#00FFFF" stroked="f">
                <v:path arrowok="t"/>
                <v:fill/>
              </v:shape>
            </v:group>
            <v:group style="position:absolute;left:3924;top:4213;width:7020;height:2" coordorigin="3924,4213" coordsize="7020,2">
              <v:shape style="position:absolute;left:3924;top:4213;width:7020;height:2" coordorigin="3924,4213" coordsize="7020,0" path="m3924,4213l10944,4213e" filled="f" stroked="t" strokeweight="1.12002pt" strokecolor="#4F82BD">
                <v:path arrowok="t"/>
              </v:shape>
            </v:group>
            <v:group style="position:absolute;left:9874;top:4222;width:1051;height:2" coordorigin="9874,4222" coordsize="1051,2">
              <v:shape style="position:absolute;left:9874;top:4222;width:1051;height:2" coordorigin="9874,4222" coordsize="1051,0" path="m9874,4222l10925,4222e" filled="f" stroked="t" strokeweight=".159937pt" strokecolor="#00FFFF">
                <v:path arrowok="t"/>
              </v:shape>
            </v:group>
            <v:group style="position:absolute;left:9864;top:4568;width:1060;height:566" coordorigin="9864,4568" coordsize="1060,566">
              <v:shape style="position:absolute;left:9864;top:4568;width:1060;height:566" coordorigin="9864,4568" coordsize="1060,566" path="m9864,5135l10924,5135,10924,4896,9972,4896,9972,4568,9864,4568,9864,5135e" filled="t" fillcolor="#FFFF00" stroked="f">
                <v:path arrowok="t"/>
                <v:fill/>
              </v:shape>
              <v:shape style="position:absolute;left:9864;top:4568;width:1060;height:566" coordorigin="9864,4568" coordsize="1060,566" path="m10924,4568l10826,4568,10826,4896,10924,4896,10924,4568e" filled="t" fillcolor="#FFFF00" stroked="f">
                <v:path arrowok="t"/>
                <v:fill/>
              </v:shape>
            </v:group>
            <v:group style="position:absolute;left:9972;top:4568;width:854;height:328" coordorigin="9972,4568" coordsize="854,328">
              <v:shape style="position:absolute;left:9972;top:4568;width:854;height:328" coordorigin="9972,4568" coordsize="854,328" path="m9972,4896l10826,4896,10826,4568,9972,4568,9972,4896e" filled="t" fillcolor="#FFFF00" stroked="f">
                <v:path arrowok="t"/>
                <v:fill/>
              </v:shape>
            </v:group>
            <v:group style="position:absolute;left:3924;top:4559;width:7020;height:2" coordorigin="3924,4559" coordsize="7020,2">
              <v:shape style="position:absolute;left:3924;top:4559;width:7020;height:2" coordorigin="3924,4559" coordsize="7020,0" path="m3924,4559l10944,4559e" filled="f" stroked="t" strokeweight="1.120pt" strokecolor="#4F82BD">
                <v:path arrowok="t"/>
              </v:shape>
            </v:group>
            <v:group style="position:absolute;left:9874;top:4569;width:1051;height:2" coordorigin="9874,4569" coordsize="1051,2">
              <v:shape style="position:absolute;left:9874;top:4569;width:1051;height:2" coordorigin="9874,4569" coordsize="1051,0" path="m9874,4569l10925,4569e" filled="f" stroked="t" strokeweight=".159998pt" strokecolor="#FFFF00">
                <v:path arrowok="t"/>
              </v:shape>
            </v:group>
            <v:group style="position:absolute;left:9864;top:5155;width:1060;height:587" coordorigin="9864,5155" coordsize="1060,587">
              <v:shape style="position:absolute;left:9864;top:5155;width:1060;height:587" coordorigin="9864,5155" coordsize="1060,587" path="m9864,5742l10924,5742,10924,5482,9972,5482,9972,5155,9864,5155,9864,5742e" filled="t" fillcolor="#00FF00" stroked="f">
                <v:path arrowok="t"/>
                <v:fill/>
              </v:shape>
              <v:shape style="position:absolute;left:9864;top:5155;width:1060;height:587" coordorigin="9864,5155" coordsize="1060,587" path="m10924,5155l10826,5155,10826,5482,10924,5482,10924,5155e" filled="t" fillcolor="#00FF00" stroked="f">
                <v:path arrowok="t"/>
                <v:fill/>
              </v:shape>
            </v:group>
            <v:group style="position:absolute;left:9972;top:5155;width:854;height:326" coordorigin="9972,5155" coordsize="854,326">
              <v:shape style="position:absolute;left:9972;top:5155;width:854;height:326" coordorigin="9972,5155" coordsize="854,326" path="m9972,5482l10826,5482,10826,5155,9972,5155,9972,5482e" filled="t" fillcolor="#00FF00" stroked="f">
                <v:path arrowok="t"/>
                <v:fill/>
              </v:shape>
            </v:group>
            <v:group style="position:absolute;left:3924;top:5145;width:7020;height:2" coordorigin="3924,5145" coordsize="7020,2">
              <v:shape style="position:absolute;left:3924;top:5145;width:7020;height:2" coordorigin="3924,5145" coordsize="7020,0" path="m3924,5145l10944,5145e" filled="f" stroked="t" strokeweight="1.12002pt" strokecolor="#4F82BD">
                <v:path arrowok="t"/>
              </v:shape>
            </v:group>
            <v:group style="position:absolute;left:9874;top:5155;width:1051;height:2" coordorigin="9874,5155" coordsize="1051,2">
              <v:shape style="position:absolute;left:9874;top:5155;width:1051;height:2" coordorigin="9874,5155" coordsize="1051,0" path="m9874,5155l10925,5155e" filled="f" stroked="t" strokeweight=".159937pt" strokecolor="#00FF00">
                <v:path arrowok="t"/>
              </v:shape>
            </v:group>
            <v:group style="position:absolute;left:9864;top:5762;width:1060;height:534" coordorigin="9864,5762" coordsize="1060,534">
              <v:shape style="position:absolute;left:9864;top:5762;width:1060;height:534" coordorigin="9864,5762" coordsize="1060,534" path="m9864,6296l10924,6296,10924,6089,9972,6089,9972,5762,9864,5762,9864,6296e" filled="t" fillcolor="#00FFFF" stroked="f">
                <v:path arrowok="t"/>
                <v:fill/>
              </v:shape>
              <v:shape style="position:absolute;left:9864;top:5762;width:1060;height:534" coordorigin="9864,5762" coordsize="1060,534" path="m10924,5762l10826,5762,10826,6089,10924,6089,10924,5762e" filled="t" fillcolor="#00FFFF" stroked="f">
                <v:path arrowok="t"/>
                <v:fill/>
              </v:shape>
            </v:group>
            <v:group style="position:absolute;left:9972;top:5762;width:854;height:326" coordorigin="9972,5762" coordsize="854,326">
              <v:shape style="position:absolute;left:9972;top:5762;width:854;height:326" coordorigin="9972,5762" coordsize="854,326" path="m9972,6089l10826,6089,10826,5762,9972,5762,9972,6089e" filled="t" fillcolor="#00FFFF" stroked="f">
                <v:path arrowok="t"/>
                <v:fill/>
              </v:shape>
            </v:group>
            <v:group style="position:absolute;left:962;top:5752;width:9982;height:2" coordorigin="962,5752" coordsize="9982,2">
              <v:shape style="position:absolute;left:962;top:5752;width:9982;height:2" coordorigin="962,5752" coordsize="9982,0" path="m962,5752l10944,5752e" filled="f" stroked="t" strokeweight="1.12002pt" strokecolor="#4F82BD">
                <v:path arrowok="t"/>
              </v:shape>
            </v:group>
            <v:group style="position:absolute;left:9874;top:5762;width:1051;height:2" coordorigin="9874,5762" coordsize="1051,2">
              <v:shape style="position:absolute;left:9874;top:5762;width:1051;height:2" coordorigin="9874,5762" coordsize="1051,0" path="m9874,5762l10925,5762e" filled="f" stroked="t" strokeweight=".159998pt" strokecolor="#00FFFF">
                <v:path arrowok="t"/>
              </v:shape>
            </v:group>
            <v:group style="position:absolute;left:10826;top:6316;width:97;height:328" coordorigin="10826,6316" coordsize="97,328">
              <v:shape style="position:absolute;left:10826;top:6316;width:97;height:328" coordorigin="10826,6316" coordsize="97,328" path="m10826,6643l10924,6643,10924,6316,10826,6316,10826,6643e" filled="t" fillcolor="#00FFFF" stroked="f">
                <v:path arrowok="t"/>
                <v:fill/>
              </v:shape>
            </v:group>
            <v:group style="position:absolute;left:9864;top:6316;width:108;height:328" coordorigin="9864,6316" coordsize="108,328">
              <v:shape style="position:absolute;left:9864;top:6316;width:108;height:328" coordorigin="9864,6316" coordsize="108,328" path="m9864,6643l9972,6643,9972,6316,9864,6316,9864,6643e" filled="t" fillcolor="#00FFFF" stroked="f">
                <v:path arrowok="t"/>
                <v:fill/>
              </v:shape>
            </v:group>
            <v:group style="position:absolute;left:9972;top:6316;width:854;height:328" coordorigin="9972,6316" coordsize="854,328">
              <v:shape style="position:absolute;left:9972;top:6316;width:854;height:328" coordorigin="9972,6316" coordsize="854,328" path="m9972,6643l10826,6643,10826,6316,9972,6316,9972,6643e" filled="t" fillcolor="#00FFFF" stroked="f">
                <v:path arrowok="t"/>
                <v:fill/>
              </v:shape>
            </v:group>
            <v:group style="position:absolute;left:3924;top:6307;width:7020;height:2" coordorigin="3924,6307" coordsize="7020,2">
              <v:shape style="position:absolute;left:3924;top:6307;width:7020;height:2" coordorigin="3924,6307" coordsize="7020,0" path="m3924,6307l10944,6307e" filled="f" stroked="t" strokeweight="1.120pt" strokecolor="#4F82BD">
                <v:path arrowok="t"/>
              </v:shape>
            </v:group>
            <v:group style="position:absolute;left:9874;top:6316;width:1051;height:2" coordorigin="9874,6316" coordsize="1051,2">
              <v:shape style="position:absolute;left:9874;top:6316;width:1051;height:2" coordorigin="9874,6316" coordsize="1051,0" path="m9874,6316l10925,6316e" filled="f" stroked="t" strokeweight=".159998pt" strokecolor="#00FFFF">
                <v:path arrowok="t"/>
              </v:shape>
            </v:group>
            <v:group style="position:absolute;left:10826;top:6662;width:97;height:328" coordorigin="10826,6662" coordsize="97,328">
              <v:shape style="position:absolute;left:10826;top:6662;width:97;height:328" coordorigin="10826,6662" coordsize="97,328" path="m10826,6990l10924,6990,10924,6662,10826,6662,10826,6990e" filled="t" fillcolor="#00FFFF" stroked="f">
                <v:path arrowok="t"/>
                <v:fill/>
              </v:shape>
            </v:group>
            <v:group style="position:absolute;left:9864;top:6662;width:108;height:328" coordorigin="9864,6662" coordsize="108,328">
              <v:shape style="position:absolute;left:9864;top:6662;width:108;height:328" coordorigin="9864,6662" coordsize="108,328" path="m9864,6990l9972,6990,9972,6662,9864,6662,9864,6990e" filled="t" fillcolor="#00FFFF" stroked="f">
                <v:path arrowok="t"/>
                <v:fill/>
              </v:shape>
            </v:group>
            <v:group style="position:absolute;left:9972;top:6662;width:854;height:328" coordorigin="9972,6662" coordsize="854,328">
              <v:shape style="position:absolute;left:9972;top:6662;width:854;height:328" coordorigin="9972,6662" coordsize="854,328" path="m9972,6990l10826,6990,10826,6662,9972,6662,9972,6990e" filled="t" fillcolor="#00FFFF" stroked="f">
                <v:path arrowok="t"/>
                <v:fill/>
              </v:shape>
            </v:group>
            <v:group style="position:absolute;left:3924;top:6653;width:7020;height:2" coordorigin="3924,6653" coordsize="7020,2">
              <v:shape style="position:absolute;left:3924;top:6653;width:7020;height:2" coordorigin="3924,6653" coordsize="7020,0" path="m3924,6653l10944,6653e" filled="f" stroked="t" strokeweight="1.12002pt" strokecolor="#4F82BD">
                <v:path arrowok="t"/>
              </v:shape>
            </v:group>
            <v:group style="position:absolute;left:9874;top:6663;width:1051;height:2" coordorigin="9874,6663" coordsize="1051,2">
              <v:shape style="position:absolute;left:9874;top:6663;width:1051;height:2" coordorigin="9874,6663" coordsize="1051,0" path="m9874,6663l10925,6663e" filled="f" stroked="t" strokeweight=".159998pt" strokecolor="#00FFFF">
                <v:path arrowok="t"/>
              </v:shape>
            </v:group>
            <v:group style="position:absolute;left:10826;top:7009;width:97;height:328" coordorigin="10826,7009" coordsize="97,328">
              <v:shape style="position:absolute;left:10826;top:7009;width:97;height:328" coordorigin="10826,7009" coordsize="97,328" path="m10826,7337l10924,7337,10924,7009,10826,7009,10826,7337e" filled="t" fillcolor="#00FF00" stroked="f">
                <v:path arrowok="t"/>
                <v:fill/>
              </v:shape>
            </v:group>
            <v:group style="position:absolute;left:9864;top:7009;width:108;height:328" coordorigin="9864,7009" coordsize="108,328">
              <v:shape style="position:absolute;left:9864;top:7009;width:108;height:328" coordorigin="9864,7009" coordsize="108,328" path="m9864,7337l9972,7337,9972,7009,9864,7009,9864,7337e" filled="t" fillcolor="#00FF00" stroked="f">
                <v:path arrowok="t"/>
                <v:fill/>
              </v:shape>
            </v:group>
            <v:group style="position:absolute;left:9972;top:7009;width:854;height:328" coordorigin="9972,7009" coordsize="854,328">
              <v:shape style="position:absolute;left:9972;top:7009;width:854;height:328" coordorigin="9972,7009" coordsize="854,328" path="m9972,7337l10826,7337,10826,7009,9972,7009,9972,7337e" filled="t" fillcolor="#00FF00" stroked="f">
                <v:path arrowok="t"/>
                <v:fill/>
              </v:shape>
            </v:group>
            <v:group style="position:absolute;left:3924;top:7000;width:7020;height:2" coordorigin="3924,7000" coordsize="7020,2">
              <v:shape style="position:absolute;left:3924;top:7000;width:7020;height:2" coordorigin="3924,7000" coordsize="7020,0" path="m3924,7000l10944,7000e" filled="f" stroked="t" strokeweight="1.12002pt" strokecolor="#4F82BD">
                <v:path arrowok="t"/>
              </v:shape>
            </v:group>
            <v:group style="position:absolute;left:9874;top:7010;width:1051;height:2" coordorigin="9874,7010" coordsize="1051,2">
              <v:shape style="position:absolute;left:9874;top:7010;width:1051;height:2" coordorigin="9874,7010" coordsize="1051,0" path="m9874,7010l10925,7010e" filled="f" stroked="t" strokeweight=".159998pt" strokecolor="#00FF00">
                <v:path arrowok="t"/>
              </v:shape>
            </v:group>
            <v:group style="position:absolute;left:10826;top:7357;width:97;height:326" coordorigin="10826,7357" coordsize="97,326">
              <v:shape style="position:absolute;left:10826;top:7357;width:97;height:326" coordorigin="10826,7357" coordsize="97,326" path="m10826,7684l10924,7684,10924,7357,10826,7357,10826,7684e" filled="t" fillcolor="#00FFFF" stroked="f">
                <v:path arrowok="t"/>
                <v:fill/>
              </v:shape>
            </v:group>
            <v:group style="position:absolute;left:9864;top:7357;width:108;height:326" coordorigin="9864,7357" coordsize="108,326">
              <v:shape style="position:absolute;left:9864;top:7357;width:108;height:326" coordorigin="9864,7357" coordsize="108,326" path="m9864,7684l9972,7684,9972,7357,9864,7357,9864,7684e" filled="t" fillcolor="#00FFFF" stroked="f">
                <v:path arrowok="t"/>
                <v:fill/>
              </v:shape>
            </v:group>
            <v:group style="position:absolute;left:9972;top:7357;width:854;height:326" coordorigin="9972,7357" coordsize="854,326">
              <v:shape style="position:absolute;left:9972;top:7357;width:854;height:326" coordorigin="9972,7357" coordsize="854,326" path="m9972,7684l10826,7684,10826,7357,9972,7357,9972,7684e" filled="t" fillcolor="#00FFFF" stroked="f">
                <v:path arrowok="t"/>
                <v:fill/>
              </v:shape>
            </v:group>
            <v:group style="position:absolute;left:3924;top:7347;width:7020;height:2" coordorigin="3924,7347" coordsize="7020,2">
              <v:shape style="position:absolute;left:3924;top:7347;width:7020;height:2" coordorigin="3924,7347" coordsize="7020,0" path="m3924,7347l10944,7347e" filled="f" stroked="t" strokeweight="1.12002pt" strokecolor="#4F82BD">
                <v:path arrowok="t"/>
              </v:shape>
            </v:group>
            <v:group style="position:absolute;left:9874;top:7357;width:1051;height:2" coordorigin="9874,7357" coordsize="1051,2">
              <v:shape style="position:absolute;left:9874;top:7357;width:1051;height:2" coordorigin="9874,7357" coordsize="1051,0" path="m9874,7357l10925,7357e" filled="f" stroked="t" strokeweight=".159998pt" strokecolor="#00FFFF">
                <v:path arrowok="t"/>
              </v:shape>
            </v:group>
            <v:group style="position:absolute;left:10826;top:7704;width:97;height:326" coordorigin="10826,7704" coordsize="97,326">
              <v:shape style="position:absolute;left:10826;top:7704;width:97;height:326" coordorigin="10826,7704" coordsize="97,326" path="m10826,8030l10924,8030,10924,7704,10826,7704,10826,8030e" filled="t" fillcolor="#00FFFF" stroked="f">
                <v:path arrowok="t"/>
                <v:fill/>
              </v:shape>
            </v:group>
            <v:group style="position:absolute;left:9864;top:7704;width:108;height:326" coordorigin="9864,7704" coordsize="108,326">
              <v:shape style="position:absolute;left:9864;top:7704;width:108;height:326" coordorigin="9864,7704" coordsize="108,326" path="m9864,8030l9972,8030,9972,7704,9864,7704,9864,8030e" filled="t" fillcolor="#00FFFF" stroked="f">
                <v:path arrowok="t"/>
                <v:fill/>
              </v:shape>
            </v:group>
            <v:group style="position:absolute;left:9972;top:7704;width:854;height:326" coordorigin="9972,7704" coordsize="854,326">
              <v:shape style="position:absolute;left:9972;top:7704;width:854;height:326" coordorigin="9972,7704" coordsize="854,326" path="m9972,8030l10826,8030,10826,7704,9972,7704,9972,8030e" filled="t" fillcolor="#00FFFF" stroked="f">
                <v:path arrowok="t"/>
                <v:fill/>
              </v:shape>
            </v:group>
            <v:group style="position:absolute;left:3924;top:7694;width:7020;height:2" coordorigin="3924,7694" coordsize="7020,2">
              <v:shape style="position:absolute;left:3924;top:7694;width:7020;height:2" coordorigin="3924,7694" coordsize="7020,0" path="m3924,7694l10944,7694e" filled="f" stroked="t" strokeweight="1.120pt" strokecolor="#4F82BD">
                <v:path arrowok="t"/>
              </v:shape>
            </v:group>
            <v:group style="position:absolute;left:9874;top:7703;width:1051;height:2" coordorigin="9874,7703" coordsize="1051,2">
              <v:shape style="position:absolute;left:9874;top:7703;width:1051;height:2" coordorigin="9874,7703" coordsize="1051,0" path="m9874,7703l10925,7703e" filled="f" stroked="t" strokeweight=".159998pt" strokecolor="#00FFFF">
                <v:path arrowok="t"/>
              </v:shape>
            </v:group>
            <v:group style="position:absolute;left:9864;top:8051;width:1060;height:587" coordorigin="9864,8051" coordsize="1060,587">
              <v:shape style="position:absolute;left:9864;top:8051;width:1060;height:587" coordorigin="9864,8051" coordsize="1060,587" path="m9864,8638l10924,8638,10924,8377,9972,8377,9972,8051,9864,8051,9864,8638e" filled="t" fillcolor="#FFFF00" stroked="f">
                <v:path arrowok="t"/>
                <v:fill/>
              </v:shape>
              <v:shape style="position:absolute;left:9864;top:8051;width:1060;height:587" coordorigin="9864,8051" coordsize="1060,587" path="m10924,8051l10826,8051,10826,8377,10924,8377,10924,8051e" filled="t" fillcolor="#FFFF00" stroked="f">
                <v:path arrowok="t"/>
                <v:fill/>
              </v:shape>
            </v:group>
            <v:group style="position:absolute;left:9972;top:8051;width:854;height:326" coordorigin="9972,8051" coordsize="854,326">
              <v:shape style="position:absolute;left:9972;top:8051;width:854;height:326" coordorigin="9972,8051" coordsize="854,326" path="m9972,8377l10826,8377,10826,8051,9972,8051,9972,8377e" filled="t" fillcolor="#FFFF00" stroked="f">
                <v:path arrowok="t"/>
                <v:fill/>
              </v:shape>
            </v:group>
            <v:group style="position:absolute;left:3924;top:8041;width:7020;height:2" coordorigin="3924,8041" coordsize="7020,2">
              <v:shape style="position:absolute;left:3924;top:8041;width:7020;height:2" coordorigin="3924,8041" coordsize="7020,0" path="m3924,8041l10944,8041e" filled="f" stroked="t" strokeweight="1.120pt" strokecolor="#4F82BD">
                <v:path arrowok="t"/>
              </v:shape>
            </v:group>
            <v:group style="position:absolute;left:9874;top:8050;width:1051;height:2" coordorigin="9874,8050" coordsize="1051,2">
              <v:shape style="position:absolute;left:9874;top:8050;width:1051;height:2" coordorigin="9874,8050" coordsize="1051,0" path="m9874,8050l10925,8050e" filled="f" stroked="t" strokeweight=".159998pt" strokecolor="#FFFF00">
                <v:path arrowok="t"/>
              </v:shape>
            </v:group>
            <v:group style="position:absolute;left:9864;top:8658;width:1060;height:571" coordorigin="9864,8658" coordsize="1060,571">
              <v:shape style="position:absolute;left:9864;top:8658;width:1060;height:571" coordorigin="9864,8658" coordsize="1060,571" path="m9864,9229l10924,9229,10924,8984,9972,8984,9972,8658,9864,8658,9864,9229e" filled="t" fillcolor="#FFFF00" stroked="f">
                <v:path arrowok="t"/>
                <v:fill/>
              </v:shape>
              <v:shape style="position:absolute;left:9864;top:8658;width:1060;height:571" coordorigin="9864,8658" coordsize="1060,571" path="m10924,8658l10826,8658,10826,8984,10924,8984,10924,8658e" filled="t" fillcolor="#FFFF00" stroked="f">
                <v:path arrowok="t"/>
                <v:fill/>
              </v:shape>
            </v:group>
            <v:group style="position:absolute;left:9972;top:8658;width:854;height:326" coordorigin="9972,8658" coordsize="854,326">
              <v:shape style="position:absolute;left:9972;top:8658;width:854;height:326" coordorigin="9972,8658" coordsize="854,326" path="m9972,8984l10826,8984,10826,8658,9972,8658,9972,8984e" filled="t" fillcolor="#FFFF00" stroked="f">
                <v:path arrowok="t"/>
                <v:fill/>
              </v:shape>
            </v:group>
            <v:group style="position:absolute;left:2491;top:8648;width:8453;height:2" coordorigin="2491,8648" coordsize="8453,2">
              <v:shape style="position:absolute;left:2491;top:8648;width:8453;height:2" coordorigin="2491,8648" coordsize="8453,0" path="m2491,8648l10944,8648e" filled="f" stroked="t" strokeweight="1.12002pt" strokecolor="#4F82BD">
                <v:path arrowok="t"/>
              </v:shape>
            </v:group>
            <v:group style="position:absolute;left:9874;top:8657;width:1051;height:2" coordorigin="9874,8657" coordsize="1051,2">
              <v:shape style="position:absolute;left:9874;top:8657;width:1051;height:2" coordorigin="9874,8657" coordsize="1051,0" path="m9874,8657l10925,8657e" filled="f" stroked="t" strokeweight=".159998pt" strokecolor="#FFFF00">
                <v:path arrowok="t"/>
              </v:shape>
            </v:group>
            <v:group style="position:absolute;left:10826;top:9248;width:97;height:328" coordorigin="10826,9248" coordsize="97,328">
              <v:shape style="position:absolute;left:10826;top:9248;width:97;height:328" coordorigin="10826,9248" coordsize="97,328" path="m10826,9576l10924,9576,10924,9248,10826,9248,10826,9576e" filled="t" fillcolor="#00FFFF" stroked="f">
                <v:path arrowok="t"/>
                <v:fill/>
              </v:shape>
            </v:group>
            <v:group style="position:absolute;left:9864;top:9248;width:108;height:328" coordorigin="9864,9248" coordsize="108,328">
              <v:shape style="position:absolute;left:9864;top:9248;width:108;height:328" coordorigin="9864,9248" coordsize="108,328" path="m9864,9576l9972,9576,9972,9248,9864,9248,9864,9576e" filled="t" fillcolor="#00FFFF" stroked="f">
                <v:path arrowok="t"/>
                <v:fill/>
              </v:shape>
            </v:group>
            <v:group style="position:absolute;left:9972;top:9248;width:854;height:328" coordorigin="9972,9248" coordsize="854,328">
              <v:shape style="position:absolute;left:9972;top:9248;width:854;height:328" coordorigin="9972,9248" coordsize="854,328" path="m9972,9576l10826,9576,10826,9248,9972,9248,9972,9576e" filled="t" fillcolor="#00FFFF" stroked="f">
                <v:path arrowok="t"/>
                <v:fill/>
              </v:shape>
            </v:group>
            <v:group style="position:absolute;left:3924;top:9239;width:7020;height:2" coordorigin="3924,9239" coordsize="7020,2">
              <v:shape style="position:absolute;left:3924;top:9239;width:7020;height:2" coordorigin="3924,9239" coordsize="7020,0" path="m3924,9239l10944,9239e" filled="f" stroked="t" strokeweight="1.120pt" strokecolor="#4F82BD">
                <v:path arrowok="t"/>
              </v:shape>
            </v:group>
            <v:group style="position:absolute;left:9874;top:9249;width:1051;height:2" coordorigin="9874,9249" coordsize="1051,2">
              <v:shape style="position:absolute;left:9874;top:9249;width:1051;height:2" coordorigin="9874,9249" coordsize="1051,0" path="m9874,9249l10925,9249e" filled="f" stroked="t" strokeweight=".159998pt" strokecolor="#00FFFF">
                <v:path arrowok="t"/>
              </v:shape>
            </v:group>
            <v:group style="position:absolute;left:10826;top:9595;width:97;height:328" coordorigin="10826,9595" coordsize="97,328">
              <v:shape style="position:absolute;left:10826;top:9595;width:97;height:328" coordorigin="10826,9595" coordsize="97,328" path="m10826,9923l10924,9923,10924,9595,10826,9595,10826,9923e" filled="t" fillcolor="#00FFFF" stroked="f">
                <v:path arrowok="t"/>
                <v:fill/>
              </v:shape>
            </v:group>
            <v:group style="position:absolute;left:9864;top:9595;width:108;height:328" coordorigin="9864,9595" coordsize="108,328">
              <v:shape style="position:absolute;left:9864;top:9595;width:108;height:328" coordorigin="9864,9595" coordsize="108,328" path="m9864,9923l9972,9923,9972,9595,9864,9595,9864,9923e" filled="t" fillcolor="#00FFFF" stroked="f">
                <v:path arrowok="t"/>
                <v:fill/>
              </v:shape>
            </v:group>
            <v:group style="position:absolute;left:9972;top:9595;width:854;height:328" coordorigin="9972,9595" coordsize="854,328">
              <v:shape style="position:absolute;left:9972;top:9595;width:854;height:328" coordorigin="9972,9595" coordsize="854,328" path="m9972,9923l10826,9923,10826,9595,9972,9595,9972,9923e" filled="t" fillcolor="#00FFFF" stroked="f">
                <v:path arrowok="t"/>
                <v:fill/>
              </v:shape>
            </v:group>
            <v:group style="position:absolute;left:3924;top:9586;width:7020;height:2" coordorigin="3924,9586" coordsize="7020,2">
              <v:shape style="position:absolute;left:3924;top:9586;width:7020;height:2" coordorigin="3924,9586" coordsize="7020,0" path="m3924,9586l10944,9586e" filled="f" stroked="t" strokeweight="1.120pt" strokecolor="#4F82BD">
                <v:path arrowok="t"/>
              </v:shape>
            </v:group>
            <v:group style="position:absolute;left:9874;top:9596;width:1051;height:2" coordorigin="9874,9596" coordsize="1051,2">
              <v:shape style="position:absolute;left:9874;top:9596;width:1051;height:2" coordorigin="9874,9596" coordsize="1051,0" path="m9874,9596l10925,9596e" filled="f" stroked="t" strokeweight=".159998pt" strokecolor="#00FFFF">
                <v:path arrowok="t"/>
              </v:shape>
            </v:group>
            <v:group style="position:absolute;left:9864;top:9943;width:1060;height:587" coordorigin="9864,9943" coordsize="1060,587">
              <v:shape style="position:absolute;left:9864;top:9943;width:1060;height:587" coordorigin="9864,9943" coordsize="1060,587" path="m9864,10530l10924,10530,10924,10270,9972,10270,9972,9943,9864,9943,9864,10530e" filled="t" fillcolor="#FFFF00" stroked="f">
                <v:path arrowok="t"/>
                <v:fill/>
              </v:shape>
              <v:shape style="position:absolute;left:9864;top:9943;width:1060;height:587" coordorigin="9864,9943" coordsize="1060,587" path="m10924,9943l10826,9943,10826,10270,10924,10270,10924,9943e" filled="t" fillcolor="#FFFF00" stroked="f">
                <v:path arrowok="t"/>
                <v:fill/>
              </v:shape>
            </v:group>
            <v:group style="position:absolute;left:9972;top:9943;width:854;height:326" coordorigin="9972,9943" coordsize="854,326">
              <v:shape style="position:absolute;left:9972;top:9943;width:854;height:326" coordorigin="9972,9943" coordsize="854,326" path="m9972,10270l10826,10270,10826,9943,9972,9943,9972,10270e" filled="t" fillcolor="#FFFF00" stroked="f">
                <v:path arrowok="t"/>
                <v:fill/>
              </v:shape>
            </v:group>
            <v:group style="position:absolute;left:3924;top:9933;width:7020;height:2" coordorigin="3924,9933" coordsize="7020,2">
              <v:shape style="position:absolute;left:3924;top:9933;width:7020;height:2" coordorigin="3924,9933" coordsize="7020,0" path="m3924,9933l10944,9933e" filled="f" stroked="t" strokeweight="1.12002pt" strokecolor="#4F82BD">
                <v:path arrowok="t"/>
              </v:shape>
            </v:group>
            <v:group style="position:absolute;left:9874;top:9943;width:1051;height:2" coordorigin="9874,9943" coordsize="1051,2">
              <v:shape style="position:absolute;left:9874;top:9943;width:1051;height:2" coordorigin="9874,9943" coordsize="1051,0" path="m9874,9943l10925,9943e" filled="f" stroked="t" strokeweight=".159998pt" strokecolor="#FFFF00">
                <v:path arrowok="t"/>
              </v:shape>
            </v:group>
            <v:group style="position:absolute;left:10826;top:10549;width:97;height:328" coordorigin="10826,10549" coordsize="97,328">
              <v:shape style="position:absolute;left:10826;top:10549;width:97;height:328" coordorigin="10826,10549" coordsize="97,328" path="m10826,10877l10924,10877,10924,10549,10826,10549,10826,10877e" filled="t" fillcolor="#00FFFF" stroked="f">
                <v:path arrowok="t"/>
                <v:fill/>
              </v:shape>
            </v:group>
            <v:group style="position:absolute;left:9864;top:10549;width:108;height:328" coordorigin="9864,10549" coordsize="108,328">
              <v:shape style="position:absolute;left:9864;top:10549;width:108;height:328" coordorigin="9864,10549" coordsize="108,328" path="m9864,10877l9972,10877,9972,10549,9864,10549,9864,10877e" filled="t" fillcolor="#00FFFF" stroked="f">
                <v:path arrowok="t"/>
                <v:fill/>
              </v:shape>
            </v:group>
            <v:group style="position:absolute;left:9972;top:10549;width:854;height:328" coordorigin="9972,10549" coordsize="854,328">
              <v:shape style="position:absolute;left:9972;top:10549;width:854;height:328" coordorigin="9972,10549" coordsize="854,328" path="m9972,10877l10826,10877,10826,10549,9972,10549,9972,10877e" filled="t" fillcolor="#00FFFF" stroked="f">
                <v:path arrowok="t"/>
                <v:fill/>
              </v:shape>
            </v:group>
            <v:group style="position:absolute;left:3924;top:10540;width:7020;height:2" coordorigin="3924,10540" coordsize="7020,2">
              <v:shape style="position:absolute;left:3924;top:10540;width:7020;height:2" coordorigin="3924,10540" coordsize="7020,0" path="m3924,10540l10944,10540e" filled="f" stroked="t" strokeweight="1.12002pt" strokecolor="#4F82BD">
                <v:path arrowok="t"/>
              </v:shape>
            </v:group>
            <v:group style="position:absolute;left:9874;top:10550;width:1051;height:2" coordorigin="9874,10550" coordsize="1051,2">
              <v:shape style="position:absolute;left:9874;top:10550;width:1051;height:2" coordorigin="9874,10550" coordsize="1051,0" path="m9874,10550l10925,10550e" filled="f" stroked="t" strokeweight=".159998pt" strokecolor="#00FFFF">
                <v:path arrowok="t"/>
              </v:shape>
            </v:group>
            <v:group style="position:absolute;left:9864;top:10897;width:1060;height:534" coordorigin="9864,10897" coordsize="1060,534">
              <v:shape style="position:absolute;left:9864;top:10897;width:1060;height:534" coordorigin="9864,10897" coordsize="1060,534" path="m9864,11431l10924,11431,10924,11224,9972,11224,9972,10897,9864,10897,9864,11431e" filled="t" fillcolor="#00FFFF" stroked="f">
                <v:path arrowok="t"/>
                <v:fill/>
              </v:shape>
              <v:shape style="position:absolute;left:9864;top:10897;width:1060;height:534" coordorigin="9864,10897" coordsize="1060,534" path="m10924,10897l10826,10897,10826,11224,10924,11224,10924,10897e" filled="t" fillcolor="#00FFFF" stroked="f">
                <v:path arrowok="t"/>
                <v:fill/>
              </v:shape>
            </v:group>
            <v:group style="position:absolute;left:9972;top:10897;width:854;height:326" coordorigin="9972,10897" coordsize="854,326">
              <v:shape style="position:absolute;left:9972;top:10897;width:854;height:326" coordorigin="9972,10897" coordsize="854,326" path="m9972,11224l10826,11224,10826,10897,9972,10897,9972,11224e" filled="t" fillcolor="#00FFFF" stroked="f">
                <v:path arrowok="t"/>
                <v:fill/>
              </v:shape>
            </v:group>
            <v:group style="position:absolute;left:2491;top:10887;width:8453;height:2" coordorigin="2491,10887" coordsize="8453,2">
              <v:shape style="position:absolute;left:2491;top:10887;width:8453;height:2" coordorigin="2491,10887" coordsize="8453,0" path="m2491,10887l10944,10887e" filled="f" stroked="t" strokeweight="1.120pt" strokecolor="#4F82BD">
                <v:path arrowok="t"/>
              </v:shape>
            </v:group>
            <v:group style="position:absolute;left:9874;top:10897;width:1051;height:2" coordorigin="9874,10897" coordsize="1051,2">
              <v:shape style="position:absolute;left:9874;top:10897;width:1051;height:2" coordorigin="9874,10897" coordsize="1051,0" path="m9874,10897l10925,10897e" filled="f" stroked="t" strokeweight=".159998pt" strokecolor="#00FFFF">
                <v:path arrowok="t"/>
              </v:shape>
            </v:group>
            <v:group style="position:absolute;left:10826;top:11450;width:97;height:328" coordorigin="10826,11450" coordsize="97,328">
              <v:shape style="position:absolute;left:10826;top:11450;width:97;height:328" coordorigin="10826,11450" coordsize="97,328" path="m10826,11778l10924,11778,10924,11450,10826,11450,10826,11778e" filled="t" fillcolor="#00FF00" stroked="f">
                <v:path arrowok="t"/>
                <v:fill/>
              </v:shape>
            </v:group>
            <v:group style="position:absolute;left:9864;top:11450;width:108;height:328" coordorigin="9864,11450" coordsize="108,328">
              <v:shape style="position:absolute;left:9864;top:11450;width:108;height:328" coordorigin="9864,11450" coordsize="108,328" path="m9864,11778l9972,11778,9972,11450,9864,11450,9864,11778e" filled="t" fillcolor="#00FF00" stroked="f">
                <v:path arrowok="t"/>
                <v:fill/>
              </v:shape>
            </v:group>
            <v:group style="position:absolute;left:9972;top:11450;width:854;height:328" coordorigin="9972,11450" coordsize="854,328">
              <v:shape style="position:absolute;left:9972;top:11450;width:854;height:328" coordorigin="9972,11450" coordsize="854,328" path="m9972,11778l10826,11778,10826,11450,9972,11450,9972,11778e" filled="t" fillcolor="#00FF00" stroked="f">
                <v:path arrowok="t"/>
                <v:fill/>
              </v:shape>
            </v:group>
            <v:group style="position:absolute;left:3924;top:11441;width:7020;height:2" coordorigin="3924,11441" coordsize="7020,2">
              <v:shape style="position:absolute;left:3924;top:11441;width:7020;height:2" coordorigin="3924,11441" coordsize="7020,0" path="m3924,11441l10944,11441e" filled="f" stroked="t" strokeweight="1.120pt" strokecolor="#4F82BD">
                <v:path arrowok="t"/>
              </v:shape>
            </v:group>
            <v:group style="position:absolute;left:9874;top:11451;width:1051;height:2" coordorigin="9874,11451" coordsize="1051,2">
              <v:shape style="position:absolute;left:9874;top:11451;width:1051;height:2" coordorigin="9874,11451" coordsize="1051,0" path="m9874,11451l10925,11451e" filled="f" stroked="t" strokeweight=".159998pt" strokecolor="#00FF00">
                <v:path arrowok="t"/>
              </v:shape>
            </v:group>
            <v:group style="position:absolute;left:9864;top:11797;width:1060;height:534" coordorigin="9864,11797" coordsize="1060,534">
              <v:shape style="position:absolute;left:9864;top:11797;width:1060;height:534" coordorigin="9864,11797" coordsize="1060,534" path="m9864,12331l10924,12331,10924,12125,9972,12125,9972,11797,9864,11797,9864,12331e" filled="t" fillcolor="#00FFFF" stroked="f">
                <v:path arrowok="t"/>
                <v:fill/>
              </v:shape>
              <v:shape style="position:absolute;left:9864;top:11797;width:1060;height:534" coordorigin="9864,11797" coordsize="1060,534" path="m10924,11797l10826,11797,10826,12125,10924,12125,10924,11797e" filled="t" fillcolor="#00FFFF" stroked="f">
                <v:path arrowok="t"/>
                <v:fill/>
              </v:shape>
            </v:group>
            <v:group style="position:absolute;left:9972;top:11797;width:854;height:328" coordorigin="9972,11797" coordsize="854,328">
              <v:shape style="position:absolute;left:9972;top:11797;width:854;height:328" coordorigin="9972,11797" coordsize="854,328" path="m9972,12125l10826,12125,10826,11797,9972,11797,9972,12125e" filled="t" fillcolor="#00FFFF" stroked="f">
                <v:path arrowok="t"/>
                <v:fill/>
              </v:shape>
            </v:group>
            <v:group style="position:absolute;left:962;top:11788;width:9982;height:2" coordorigin="962,11788" coordsize="9982,2">
              <v:shape style="position:absolute;left:962;top:11788;width:9982;height:2" coordorigin="962,11788" coordsize="9982,0" path="m962,11788l10944,11788e" filled="f" stroked="t" strokeweight="1.120pt" strokecolor="#4F82BD">
                <v:path arrowok="t"/>
              </v:shape>
            </v:group>
            <v:group style="position:absolute;left:9874;top:11798;width:1051;height:2" coordorigin="9874,11798" coordsize="1051,2">
              <v:shape style="position:absolute;left:9874;top:11798;width:1051;height:2" coordorigin="9874,11798" coordsize="1051,0" path="m9874,11798l10925,11798e" filled="f" stroked="t" strokeweight=".160013pt" strokecolor="#00FFFF">
                <v:path arrowok="t"/>
              </v:shape>
            </v:group>
            <v:group style="position:absolute;left:10826;top:12352;width:97;height:326" coordorigin="10826,12352" coordsize="97,326">
              <v:shape style="position:absolute;left:10826;top:12352;width:97;height:326" coordorigin="10826,12352" coordsize="97,326" path="m10826,12678l10924,12678,10924,12352,10826,12352,10826,12678e" filled="t" fillcolor="#00FFFF" stroked="f">
                <v:path arrowok="t"/>
                <v:fill/>
              </v:shape>
            </v:group>
            <v:group style="position:absolute;left:9864;top:12352;width:108;height:326" coordorigin="9864,12352" coordsize="108,326">
              <v:shape style="position:absolute;left:9864;top:12352;width:108;height:326" coordorigin="9864,12352" coordsize="108,326" path="m9864,12678l9972,12678,9972,12352,9864,12352,9864,12678e" filled="t" fillcolor="#00FFFF" stroked="f">
                <v:path arrowok="t"/>
                <v:fill/>
              </v:shape>
            </v:group>
            <v:group style="position:absolute;left:9972;top:12352;width:854;height:326" coordorigin="9972,12352" coordsize="854,326">
              <v:shape style="position:absolute;left:9972;top:12352;width:854;height:326" coordorigin="9972,12352" coordsize="854,326" path="m9972,12678l10826,12678,10826,12352,9972,12352,9972,12678e" filled="t" fillcolor="#00FFFF" stroked="f">
                <v:path arrowok="t"/>
                <v:fill/>
              </v:shape>
            </v:group>
            <v:group style="position:absolute;left:3924;top:12341;width:7020;height:2" coordorigin="3924,12341" coordsize="7020,2">
              <v:shape style="position:absolute;left:3924;top:12341;width:7020;height:2" coordorigin="3924,12341" coordsize="7020,0" path="m3924,12341l10944,12341e" filled="f" stroked="t" strokeweight="1.120pt" strokecolor="#4F82BD">
                <v:path arrowok="t"/>
              </v:shape>
            </v:group>
            <v:group style="position:absolute;left:9874;top:12351;width:1051;height:2" coordorigin="9874,12351" coordsize="1051,2">
              <v:shape style="position:absolute;left:9874;top:12351;width:1051;height:2" coordorigin="9874,12351" coordsize="1051,0" path="m9874,12351l10925,12351e" filled="f" stroked="t" strokeweight=".159998pt" strokecolor="#00FFFF">
                <v:path arrowok="t"/>
              </v:shape>
            </v:group>
            <v:group style="position:absolute;left:9864;top:12698;width:1060;height:587" coordorigin="9864,12698" coordsize="1060,587">
              <v:shape style="position:absolute;left:9864;top:12698;width:1060;height:587" coordorigin="9864,12698" coordsize="1060,587" path="m9864,13285l10924,13285,10924,13026,9972,13026,9972,12698,9864,12698,9864,13285e" filled="t" fillcolor="#00FF00" stroked="f">
                <v:path arrowok="t"/>
                <v:fill/>
              </v:shape>
              <v:shape style="position:absolute;left:9864;top:12698;width:1060;height:587" coordorigin="9864,12698" coordsize="1060,587" path="m10924,12698l10826,12698,10826,13026,10924,13026,10924,12698e" filled="t" fillcolor="#00FF00" stroked="f">
                <v:path arrowok="t"/>
                <v:fill/>
              </v:shape>
            </v:group>
            <v:group style="position:absolute;left:9972;top:12698;width:854;height:328" coordorigin="9972,12698" coordsize="854,328">
              <v:shape style="position:absolute;left:9972;top:12698;width:854;height:328" coordorigin="9972,12698" coordsize="854,328" path="m9972,13026l10826,13026,10826,12698,9972,12698,9972,13026e" filled="t" fillcolor="#00FF00" stroked="f">
                <v:path arrowok="t"/>
                <v:fill/>
              </v:shape>
            </v:group>
            <v:group style="position:absolute;left:3924;top:12688;width:7020;height:2" coordorigin="3924,12688" coordsize="7020,2">
              <v:shape style="position:absolute;left:3924;top:12688;width:7020;height:2" coordorigin="3924,12688" coordsize="7020,0" path="m3924,12688l10944,12688e" filled="f" stroked="t" strokeweight="1.120pt" strokecolor="#4F82BD">
                <v:path arrowok="t"/>
              </v:shape>
            </v:group>
            <v:group style="position:absolute;left:9874;top:12698;width:1051;height:2" coordorigin="9874,12698" coordsize="1051,2">
              <v:shape style="position:absolute;left:9874;top:12698;width:1051;height:2" coordorigin="9874,12698" coordsize="1051,0" path="m9874,12698l10925,12698e" filled="f" stroked="t" strokeweight=".160013pt" strokecolor="#00FF00">
                <v:path arrowok="t"/>
              </v:shape>
            </v:group>
            <v:group style="position:absolute;left:962;top:13296;width:9982;height:2" coordorigin="962,13296" coordsize="9982,2">
              <v:shape style="position:absolute;left:962;top:13296;width:9982;height:2" coordorigin="962,13296" coordsize="9982,0" path="m962,13296l10944,13296e" filled="f" stroked="t" strokeweight="1.060010pt" strokecolor="#4F82B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.5pt;margin-top:792.900024pt;width:490.32pt;height:.1pt;mso-position-horizontal-relative:page;mso-position-vertical-relative:page;z-index:-3846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845" type="#_x0000_t75">
            <v:imagedata r:id="rId4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84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78.031372pt;width:9.772880pt;height:15.98pt;mso-position-horizontal-relative:page;mso-position-vertical-relative:page;z-index:-384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6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2964pt;margin-top:678.031372pt;width:162.248551pt;height:15.98pt;mso-position-horizontal-relative:page;mso-position-vertical-relative:page;z-index:-384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Performance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40001pt;margin-top:711.782471pt;width:17.288552pt;height:12.98pt;mso-position-horizontal-relative:page;mso-position-vertical-relative:page;z-index:-384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6.1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9931pt;margin-top:711.782471pt;width:137.068278pt;height:12.98pt;mso-position-horizontal-relative:page;mso-position-vertical-relative:page;z-index:-384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35.302673pt;width:328.487207pt;height:25.639642pt;mso-position-horizontal-relative:page;mso-position-vertical-relative:page;z-index:-383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tabs>
                      <w:tab w:pos="5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838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837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836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77.489983pt;width:76.44pt;height:28.080015pt;mso-position-horizontal-relative:page;mso-position-vertical-relative:page;z-index:-3835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7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Activi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77.489983pt;width:71.64pt;height:28.080015pt;mso-position-horizontal-relative:page;mso-position-vertical-relative:page;z-index:-3834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42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Haza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77.489983pt;width:172.67999pt;height:28.080015pt;mso-position-horizontal-relative:page;mso-position-vertical-relative:page;z-index:-3833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79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Potenti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eq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77.489983pt;width:58.68pt;height:28.080015pt;mso-position-horizontal-relative:page;mso-position-vertical-relative:page;z-index:-3832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62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Severi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77.489983pt;width:65.16pt;height:28.080015pt;mso-position-horizontal-relative:page;mso-position-vertical-relative:page;z-index:-3831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24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ood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77.489983pt;width:53.519985pt;height:28.080015pt;mso-position-horizontal-relative:page;mso-position-vertical-relative:page;z-index:-3830" type="#_x0000_t202" filled="f" stroked="f">
            <v:textbox inset="0,0,0,0">
              <w:txbxContent>
                <w:p>
                  <w:pPr>
                    <w:spacing w:before="75" w:after="0" w:line="240" w:lineRule="auto"/>
                    <w:ind w:left="149" w:right="13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sid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6" w:lineRule="exact"/>
                    <w:ind w:left="327" w:right="308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100"/>
                    </w:rPr>
                    <w:t>Risk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105.57pt;width:76.44pt;height:28.14pt;mso-position-horizontal-relative:page;mso-position-vertical-relative:page;z-index:-382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105.57pt;width:71.64pt;height:28.14pt;mso-position-horizontal-relative:page;mso-position-vertical-relative:page;z-index:-382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05.57pt;width:172.67999pt;height:28.14pt;mso-position-horizontal-relative:page;mso-position-vertical-relative:page;z-index:-382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9"/>
                    <w:jc w:val="left"/>
                    <w:tabs>
                      <w:tab w:pos="860" w:val="left"/>
                      <w:tab w:pos="1720" w:val="left"/>
                      <w:tab w:pos="244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Visu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ct,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noise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05.57pt;width:58.68pt;height:28.14pt;mso-position-horizontal-relative:page;mso-position-vertical-relative:page;z-index:-382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05.57pt;width:65.16pt;height:28.14pt;mso-position-horizontal-relative:page;mso-position-vertical-relative:page;z-index:-382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05.57pt;width:53.519985pt;height:28.14pt;mso-position-horizontal-relative:page;mso-position-vertical-relative:page;z-index:-382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133.710007pt;width:76.44pt;height:153.89999pt;mso-position-horizontal-relative:page;mso-position-vertical-relative:page;z-index:-38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133.710007pt;width:71.64pt;height:30.36pt;mso-position-horizontal-relative:page;mso-position-vertical-relative:page;z-index:-38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33.710007pt;width:172.67999pt;height:30.36pt;mso-position-horizontal-relative:page;mso-position-vertical-relative:page;z-index:-382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33.710007pt;width:58.68pt;height:30.36pt;mso-position-horizontal-relative:page;mso-position-vertical-relative:page;z-index:-382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33.710007pt;width:65.16pt;height:30.36pt;mso-position-horizontal-relative:page;mso-position-vertical-relative:page;z-index:-381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33.710007pt;width:53.519985pt;height:30.36pt;mso-position-horizontal-relative:page;mso-position-vertical-relative:page;z-index:-381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164.070007pt;width:71.64pt;height:123.53999pt;mso-position-horizontal-relative:page;mso-position-vertical-relative:page;z-index:-381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64.070007pt;width:172.67999pt;height:29.15999pt;mso-position-horizontal-relative:page;mso-position-vertical-relative:page;z-index:-381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64.070007pt;width:58.68pt;height:29.15999pt;mso-position-horizontal-relative:page;mso-position-vertical-relative:page;z-index:-381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64.070007pt;width:65.16pt;height:29.15999pt;mso-position-horizontal-relative:page;mso-position-vertical-relative:page;z-index:-381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64.070007pt;width:53.519985pt;height:29.15999pt;mso-position-horizontal-relative:page;mso-position-vertical-relative:page;z-index:-381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193.229996pt;width:172.67999pt;height:17.4pt;mso-position-horizontal-relative:page;mso-position-vertical-relative:page;z-index:-381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193.229996pt;width:58.68pt;height:17.4pt;mso-position-horizontal-relative:page;mso-position-vertical-relative:page;z-index:-381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193.229996pt;width:65.16pt;height:17.4pt;mso-position-horizontal-relative:page;mso-position-vertical-relative:page;z-index:-381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193.229996pt;width:53.519985pt;height:17.4pt;mso-position-horizontal-relative:page;mso-position-vertical-relative:page;z-index:-380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10.62999pt;width:172.67999pt;height:17.34001pt;mso-position-horizontal-relative:page;mso-position-vertical-relative:page;z-index:-380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10.62999pt;width:58.68pt;height:17.34001pt;mso-position-horizontal-relative:page;mso-position-vertical-relative:page;z-index:-380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10.62999pt;width:65.16pt;height:17.34001pt;mso-position-horizontal-relative:page;mso-position-vertical-relative:page;z-index:-380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10.62999pt;width:53.519985pt;height:17.34001pt;mso-position-horizontal-relative:page;mso-position-vertical-relative:page;z-index:-380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27.970001pt;width:172.67999pt;height:29.27999pt;mso-position-horizontal-relative:page;mso-position-vertical-relative:page;z-index:-380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58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heel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rut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ldust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27.970001pt;width:58.68pt;height:29.27999pt;mso-position-horizontal-relative:page;mso-position-vertical-relative:page;z-index:-380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27.970001pt;width:65.16pt;height:29.27999pt;mso-position-horizontal-relative:page;mso-position-vertical-relative:page;z-index:-380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27.970001pt;width:53.519985pt;height:29.27999pt;mso-position-horizontal-relative:page;mso-position-vertical-relative:page;z-index:-380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57.25pt;width:172.67999pt;height:30.36pt;mso-position-horizontal-relative:page;mso-position-vertical-relative:page;z-index:-380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57.25pt;width:58.68pt;height:30.36pt;mso-position-horizontal-relative:page;mso-position-vertical-relative:page;z-index:-379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57.25pt;width:65.16pt;height:30.36pt;mso-position-horizontal-relative:page;mso-position-vertical-relative:page;z-index:-379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57.25pt;width:53.519985pt;height:30.36pt;mso-position-horizontal-relative:page;mso-position-vertical-relative:page;z-index:-379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287.609985pt;width:76.44pt;height:301.80001pt;mso-position-horizontal-relative:page;mso-position-vertical-relative:page;z-index:-3796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restorati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287.609985pt;width:71.64pt;height:144.78pt;mso-position-horizontal-relative:page;mso-position-vertical-relative:page;z-index:-3795" type="#_x0000_t202" filled="f" stroked="f">
            <v:textbox inset="0,0,0,0">
              <w:txbxContent>
                <w:p>
                  <w:pPr>
                    <w:spacing w:before="69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Earth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orks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287.609985pt;width:172.67999pt;height:27.72001pt;mso-position-horizontal-relative:page;mso-position-vertical-relative:page;z-index:-379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Noise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on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287.609985pt;width:58.68pt;height:27.72001pt;mso-position-horizontal-relative:page;mso-position-vertical-relative:page;z-index:-379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287.609985pt;width:65.16pt;height:27.72001pt;mso-position-horizontal-relative:page;mso-position-vertical-relative:page;z-index:-379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287.609985pt;width:53.519985pt;height:27.72001pt;mso-position-horizontal-relative:page;mso-position-vertical-relative:page;z-index:-379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15.329987pt;width:172.67999pt;height:17.33999pt;mso-position-horizontal-relative:page;mso-position-vertical-relative:page;z-index:-379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15.329987pt;width:58.68pt;height:17.33999pt;mso-position-horizontal-relative:page;mso-position-vertical-relative:page;z-index:-378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15.329987pt;width:65.16pt;height:17.33999pt;mso-position-horizontal-relative:page;mso-position-vertical-relative:page;z-index:-378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15.329987pt;width:53.519985pt;height:17.33999pt;mso-position-horizontal-relative:page;mso-position-vertical-relative:page;z-index:-378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32.669983pt;width:172.67999pt;height:17.34pt;mso-position-horizontal-relative:page;mso-position-vertical-relative:page;z-index:-378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Distur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ance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stock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32.669983pt;width:58.68pt;height:17.34pt;mso-position-horizontal-relative:page;mso-position-vertical-relative:page;z-index:-378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6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32.669983pt;width:65.16pt;height:17.34pt;mso-position-horizontal-relative:page;mso-position-vertical-relative:page;z-index:-378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32.669983pt;width:53.519985pt;height:17.34pt;mso-position-horizontal-relative:page;mso-position-vertical-relative:page;z-index:-378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50.009979pt;width:172.67999pt;height:17.34pt;mso-position-horizontal-relative:page;mso-position-vertical-relative:page;z-index:-378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50.009979pt;width:58.68pt;height:17.34pt;mso-position-horizontal-relative:page;mso-position-vertical-relative:page;z-index:-378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50.009979pt;width:65.16pt;height:17.34pt;mso-position-horizontal-relative:page;mso-position-vertical-relative:page;z-index:-378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50.009979pt;width:53.519985pt;height:17.34pt;mso-position-horizontal-relative:page;mso-position-vertical-relative:page;z-index:-377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67.349976pt;width:172.67999pt;height:17.34001pt;mso-position-horizontal-relative:page;mso-position-vertical-relative:page;z-index:-377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67.349976pt;width:58.68pt;height:17.34001pt;mso-position-horizontal-relative:page;mso-position-vertical-relative:page;z-index:-377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67.349976pt;width:65.16pt;height:17.34001pt;mso-position-horizontal-relative:page;mso-position-vertical-relative:page;z-index:-377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67.349976pt;width:53.519985pt;height:17.34001pt;mso-position-horizontal-relative:page;mso-position-vertical-relative:page;z-index:-377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384.690002pt;width:172.67999pt;height:17.34pt;mso-position-horizontal-relative:page;mso-position-vertical-relative:page;z-index:-377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384.690002pt;width:58.68pt;height:17.34pt;mso-position-horizontal-relative:page;mso-position-vertical-relative:page;z-index:-377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384.690002pt;width:65.16pt;height:17.34pt;mso-position-horizontal-relative:page;mso-position-vertical-relative:page;z-index:-377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384.690002pt;width:53.519985pt;height:17.34pt;mso-position-horizontal-relative:page;mso-position-vertical-relative:page;z-index:-377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02.029999pt;width:172.67999pt;height:30.35999pt;mso-position-horizontal-relative:page;mso-position-vertical-relative:page;z-index:-377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02.029999pt;width:58.68pt;height:30.35999pt;mso-position-horizontal-relative:page;mso-position-vertical-relative:page;z-index:-376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02.029999pt;width:65.16pt;height:30.35999pt;mso-position-horizontal-relative:page;mso-position-vertical-relative:page;z-index:-376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ssible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02.029999pt;width:53.519985pt;height:30.35999pt;mso-position-horizontal-relative:page;mso-position-vertical-relative:page;z-index:-376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432.389984pt;width:71.64pt;height:111.96001pt;mso-position-horizontal-relative:page;mso-position-vertical-relative:page;z-index:-3766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32.389984pt;width:172.67999pt;height:29.58001pt;mso-position-horizontal-relative:page;mso-position-vertical-relative:page;z-index:-376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spre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eds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32.389984pt;width:58.68pt;height:29.58001pt;mso-position-horizontal-relative:page;mso-position-vertical-relative:page;z-index:-376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Mode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ate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32.389984pt;width:65.16pt;height:29.58001pt;mso-position-horizontal-relative:page;mso-position-vertical-relative:page;z-index:-376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32.389984pt;width:53.519985pt;height:29.58001pt;mso-position-horizontal-relative:page;mso-position-vertical-relative:page;z-index:-376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61.970001pt;width:172.67999pt;height:17.34pt;mso-position-horizontal-relative:page;mso-position-vertical-relative:page;z-index:-376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61.970001pt;width:58.68pt;height:17.34pt;mso-position-horizontal-relative:page;mso-position-vertical-relative:page;z-index:-376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61.970001pt;width:65.16pt;height:17.34pt;mso-position-horizontal-relative:page;mso-position-vertical-relative:page;z-index:-375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61.970001pt;width:53.519985pt;height:17.34pt;mso-position-horizontal-relative:page;mso-position-vertical-relative:page;z-index:-375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79.309998pt;width:172.67999pt;height:17.33999pt;mso-position-horizontal-relative:page;mso-position-vertical-relative:page;z-index:-375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79.309998pt;width:58.68pt;height:17.33999pt;mso-position-horizontal-relative:page;mso-position-vertical-relative:page;z-index:-375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79.309998pt;width:65.16pt;height:17.33999pt;mso-position-horizontal-relative:page;mso-position-vertical-relative:page;z-index:-3755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Remote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79.309998pt;width:53.519985pt;height:17.33999pt;mso-position-horizontal-relative:page;mso-position-vertical-relative:page;z-index:-375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496.649994pt;width:172.67999pt;height:30.36pt;mso-position-horizontal-relative:page;mso-position-vertical-relative:page;z-index:-375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06" w:lineRule="exact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496.649994pt;width:58.68pt;height:30.36pt;mso-position-horizontal-relative:page;mso-position-vertical-relative:page;z-index:-375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496.649994pt;width:65.16pt;height:30.36pt;mso-position-horizontal-relative:page;mso-position-vertical-relative:page;z-index:-375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ssible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496.649994pt;width:53.519985pt;height:30.36pt;mso-position-horizontal-relative:page;mso-position-vertical-relative:page;z-index:-375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27.01001pt;width:172.67999pt;height:17.34001pt;mso-position-horizontal-relative:page;mso-position-vertical-relative:page;z-index:-374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Airbo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dust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27.01001pt;width:58.68pt;height:17.34001pt;mso-position-horizontal-relative:page;mso-position-vertical-relative:page;z-index:-374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Neg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27.01001pt;width:65.16pt;height:17.34001pt;mso-position-horizontal-relative:page;mso-position-vertical-relative:page;z-index:-374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Like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27.01001pt;width:53.519985pt;height:17.34001pt;mso-position-horizontal-relative:page;mso-position-vertical-relative:page;z-index:-374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544.349976pt;width:71.64pt;height:45.06pt;mso-position-horizontal-relative:page;mso-position-vertical-relative:page;z-index:-3745" type="#_x0000_t202" filled="f" stroked="f">
            <v:textbox inset="0,0,0,0">
              <w:txbxContent>
                <w:p>
                  <w:pPr>
                    <w:spacing w:before="73" w:after="0" w:line="206" w:lineRule="exact"/>
                    <w:ind w:left="108" w:right="58"/>
                    <w:jc w:val="left"/>
                    <w:tabs>
                      <w:tab w:pos="1020" w:val="left"/>
                    </w:tabs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Spills</w:t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leaks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44.349976pt;width:172.67999pt;height:27.72pt;mso-position-horizontal-relative:page;mso-position-vertical-relative:page;z-index:-3744" type="#_x0000_t202" filled="f" stroked="f">
            <v:textbox inset="0,0,0,0">
              <w:txbxContent>
                <w:p>
                  <w:pPr>
                    <w:spacing w:before="72" w:after="0" w:line="206" w:lineRule="exact"/>
                    <w:ind w:left="108" w:right="5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Conta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er,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44.349976pt;width:58.68pt;height:27.72pt;mso-position-horizontal-relative:page;mso-position-vertical-relative:page;z-index:-374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44.349976pt;width:65.16pt;height:27.72pt;mso-position-horizontal-relative:page;mso-position-vertical-relative:page;z-index:-3742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44.349976pt;width:53.519985pt;height:27.72pt;mso-position-horizontal-relative:page;mso-position-vertical-relative:page;z-index:-3741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72.070007pt;width:172.67999pt;height:17.34pt;mso-position-horizontal-relative:page;mso-position-vertical-relative:page;z-index:-3740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Loss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org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beef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certificat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72.070007pt;width:58.68pt;height:17.34pt;mso-position-horizontal-relative:page;mso-position-vertical-relative:page;z-index:-3739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72.070007pt;width:65.16pt;height:17.34pt;mso-position-horizontal-relative:page;mso-position-vertical-relative:page;z-index:-3738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72.070007pt;width:53.519985pt;height:17.34pt;mso-position-horizontal-relative:page;mso-position-vertical-relative:page;z-index:-3737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600006pt;margin-top:589.409973pt;width:76.44pt;height:75.389995pt;mso-position-horizontal-relative:page;mso-position-vertical-relative:page;z-index:-3736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48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Monitor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ng/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Audit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ng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040009pt;margin-top:589.409973pt;width:71.64pt;height:75.389995pt;mso-position-horizontal-relative:page;mso-position-vertical-relative:page;z-index:-373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34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Vehi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v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i/>
                    </w:rPr>
                    <w:t>ts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589.409973pt;width:172.67999pt;height:27.66pt;mso-position-horizontal-relative:page;mso-position-vertical-relative:page;z-index:-3734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lder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frastructure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589.409973pt;width:58.68pt;height:27.66pt;mso-position-horizontal-relative:page;mso-position-vertical-relative:page;z-index:-3733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7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589.409973pt;width:65.16pt;height:27.66pt;mso-position-horizontal-relative:page;mso-position-vertical-relative:page;z-index:-3732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589.409973pt;width:53.519985pt;height:27.66pt;mso-position-horizontal-relative:page;mso-position-vertical-relative:page;z-index:-3731" type="#_x0000_t202" filled="f" stroked="f">
            <v:textbox inset="0,0,0,0">
              <w:txbxContent>
                <w:p>
                  <w:pPr>
                    <w:spacing w:before="67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17.070007pt;width:172.67999pt;height:17.34pt;mso-position-horizontal-relative:page;mso-position-vertical-relative:page;z-index:-3730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infrast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ucture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17.070007pt;width:58.68pt;height:17.34pt;mso-position-horizontal-relative:page;mso-position-vertical-relative:page;z-index:-3729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Minor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17.070007pt;width:65.16pt;height:17.34pt;mso-position-horizontal-relative:page;mso-position-vertical-relative:page;z-index:-3728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17.070007pt;width:53.519985pt;height:17.34pt;mso-position-horizontal-relative:page;mso-position-vertical-relative:page;z-index:-3727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680008pt;margin-top:634.409973pt;width:172.67999pt;height:30.389995pt;mso-position-horizontal-relative:page;mso-position-vertical-relative:page;z-index:-3726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&amp;/or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dama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signific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nt</w:t>
                  </w:r>
                </w:p>
                <w:p>
                  <w:pPr>
                    <w:spacing w:before="0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Abor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sites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9.359985pt;margin-top:634.409973pt;width:58.68pt;height:30.389995pt;mso-position-horizontal-relative:page;mso-position-vertical-relative:page;z-index:-3725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Major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040009pt;margin-top:634.409973pt;width:65.16pt;height:30.389995pt;mso-position-horizontal-relative:page;mso-position-vertical-relative:page;z-index:-3724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Unli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199982pt;margin-top:634.409973pt;width:53.519985pt;height:30.389995pt;mso-position-horizontal-relative:page;mso-position-vertical-relative:page;z-index:-3723" type="#_x0000_t202" filled="f" stroked="f">
            <v:textbox inset="0,0,0,0">
              <w:txbxContent>
                <w:p>
                  <w:pPr>
                    <w:spacing w:before="68" w:after="0" w:line="240" w:lineRule="auto"/>
                    <w:ind w:left="108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7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440" w:bottom="280" w:left="860" w:right="8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721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720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719" type="#_x0000_t75">
            <v:imagedata r:id="rId4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718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8.424072pt;width:6.58916pt;height:62.6pt;mso-position-horizontal-relative:page;mso-position-vertical-relative:page;z-index:-3717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77.642448pt;width:445.924713pt;height:152.12pt;mso-position-horizontal-relative:page;mso-position-vertical-relative:page;z-index:-37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resou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76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fauna.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cultur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significance.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livestock,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infras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ructure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landholders.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50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introduction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spread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exotic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measures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necessary.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14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contamination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shallow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resources.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52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Optimise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preferable)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avoidance,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reducti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reuse,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recycling,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treatment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450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Rehabilitate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cessary.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fires.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54.324066pt;width:6.58916pt;height:12.02pt;mso-position-horizontal-relative:page;mso-position-vertical-relative:page;z-index:-371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79.644073pt;width:6.58916pt;height:12.02pt;mso-position-horizontal-relative:page;mso-position-vertical-relative:page;z-index:-371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04.904068pt;width:6.58916pt;height:24.68pt;mso-position-horizontal-relative:page;mso-position-vertical-relative:page;z-index:-371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41.891495pt;width:9.772880pt;height:15.98pt;mso-position-horizontal-relative:page;mso-position-vertical-relative:page;z-index:-371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7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9953pt;margin-top:241.891495pt;width:165.48632pt;height:15.98pt;mso-position-horizontal-relative:page;mso-position-vertical-relative:page;z-index:-3711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Implementation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2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Strategy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40001pt;margin-top:275.642456pt;width:17.298434pt;height:12.98pt;mso-position-horizontal-relative:page;mso-position-vertical-relative:page;z-index:-371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80917pt;margin-top:275.642456pt;width:157.854518pt;height:12.98pt;mso-position-horizontal-relative:page;mso-position-vertical-relative:page;z-index:-370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stems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0187pt;margin-top:299.162689pt;width:478.290452pt;height:38.29988pt;mso-position-horizontal-relative:page;mso-position-vertical-relative:page;z-index:-370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responsib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framework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ordinated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consistent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37.142456pt;width:456.350214pt;height:114.13994pt;mso-position-horizontal-relative:page;mso-position-vertical-relative:page;z-index:-370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Establishment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policy;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1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Identifica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legal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relevant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Setting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ppropriate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targets;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Establishment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struc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Policy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achieve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targets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developme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education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programs;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9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Facilita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planning,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aspirations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Policy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achieved.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37.924072pt;width:6.58916pt;height:24.68pt;mso-position-horizontal-relative:page;mso-position-vertical-relative:page;z-index:-370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75.844086pt;width:6.58916pt;height:24.68pt;mso-position-horizontal-relative:page;mso-position-vertical-relative:page;z-index:-370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26.424072pt;width:6.58916pt;height:12.02pt;mso-position-horizontal-relative:page;mso-position-vertical-relative:page;z-index:-370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450.962311pt;width:484.412899pt;height:114.19913pt;mso-position-horizontal-relative:page;mso-position-vertical-relative:page;z-index:-37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Health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Safety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(EHSMS)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40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developed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compliance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Australian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4801:2001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Occupational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ealth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Safety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Manag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Syste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Specificati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guid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AS/NZS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14001:2004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Envir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nag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Syste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Specifica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guidance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accepted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ry-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accepted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andards.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Ongoing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egularly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conducted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risk-based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accordance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industry-accepted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practices.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576.901855pt;width:17.291846pt;height:12.98pt;mso-position-horizontal-relative:page;mso-position-vertical-relative:page;z-index:-37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3029pt;margin-top:576.901855pt;width:344.966903pt;height:12.98pt;mso-position-horizontal-relative:page;mso-position-vertical-relative:page;z-index:-37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Current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operating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procedures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impacts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00.481384pt;width:480.1362pt;height:38.239490pt;mso-position-horizontal-relative:page;mso-position-vertical-relative:page;z-index:-370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mitigate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49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achi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(Section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6),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recommen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performed.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638.461182pt;width:26.45246pt;height:12.98pt;mso-position-horizontal-relative:page;mso-position-vertical-relative:page;z-index:-36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53268pt;margin-top:638.461182pt;width:39.268316pt;height:12.98pt;mso-position-horizontal-relative:page;mso-position-vertical-relative:page;z-index:-36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Terrain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51.121155pt;width:112.401708pt;height:12.98pt;mso-position-horizontal-relative:page;mso-position-vertical-relative:page;z-index:-36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663.722473pt;width:437.954331pt;height:38.24pt;mso-position-horizontal-relative:page;mso-position-vertical-relative:page;z-index:-36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bashi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position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64.504089pt;width:6.58916pt;height:37.28pt;mso-position-horizontal-relative:page;mso-position-vertical-relative:page;z-index:-369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701.702759pt;width:485.277035pt;height:50.89945pt;mso-position-horizontal-relative:page;mso-position-vertical-relative:page;z-index:-369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588" w:right="-38" w:firstLine="-568"/>
                    <w:jc w:val="left"/>
                    <w:tabs>
                      <w:tab w:pos="5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weather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flooding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restarted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extensive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passed.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reinstated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69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69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69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6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6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688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68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686" type="#_x0000_t75">
            <v:imagedata r:id="rId4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68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8.424072pt;width:6.58916pt;height:12.02pt;mso-position-horizontal-relative:page;mso-position-vertical-relative:page;z-index:-368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77.642448pt;width:438.517596pt;height:25.63994pt;mso-position-horizontal-relative:page;mso-position-vertical-relative:page;z-index:-368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allowed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specialised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w-pressure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profile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tyre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103.022713pt;width:108.087664pt;height:12.98pt;mso-position-horizontal-relative:page;mso-position-vertical-relative:page;z-index:-368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Compaction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16.404076pt;width:6.58916pt;height:24.62pt;mso-position-horizontal-relative:page;mso-position-vertical-relative:page;z-index:-368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15.622444pt;width:450.727367pt;height:63.56pt;mso-position-horizontal-relative:page;mso-position-vertical-relative:page;z-index:-368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off-line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Unavoidable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gibber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ripp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74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ssible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existing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ssary,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54.324066pt;width:6.58916pt;height:24.68pt;mso-position-horizontal-relative:page;mso-position-vertical-relative:page;z-index:-367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178.922775pt;width:85.475452pt;height:12.98pt;mso-position-horizontal-relative:page;mso-position-vertical-relative:page;z-index:-367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Erosion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91.462448pt;width:440.921116pt;height:164.78pt;mso-position-horizontal-relative:page;mso-position-vertical-relative:page;z-index:-367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gibber,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tablelands,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claypans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easy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terrain.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46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ermitted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elsewhere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e.g.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crabhole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floodplai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either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5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ramped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detours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through.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circ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sediment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measures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diversion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utilised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stabilise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slopes.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erosion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sediment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controls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conditions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type,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slope,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cover,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proximity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sensitive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vironments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(i.e.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urses,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nificant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movement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restricted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until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re-es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ablished.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92.24408pt;width:6.58916pt;height:87.9199pt;mso-position-horizontal-relative:page;mso-position-vertical-relative:page;z-index:-367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06.124084pt;width:6.58916pt;height:12.02pt;mso-position-horizontal-relative:page;mso-position-vertical-relative:page;z-index:-367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44.044067pt;width:6.58916pt;height:12.02pt;mso-position-horizontal-relative:page;mso-position-vertical-relative:page;z-index:-367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355.982788pt;width:88.526794pt;height:12.98pt;mso-position-horizontal-relative:page;mso-position-vertical-relative:page;z-index:-36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Bulldust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69.364075pt;width:6.58916pt;height:12.02pt;mso-position-horizontal-relative:page;mso-position-vertical-relative:page;z-index:-3672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68.582458pt;width:392.071106pt;height:12.98pt;mso-position-horizontal-relative:page;mso-position-vertical-relative:page;z-index:-36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Susceptible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oided.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reinstated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rain.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381.302765pt;width:123.467352pt;height:12.98pt;mso-position-horizontal-relative:page;mso-position-vertical-relative:page;z-index:-367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Amenity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93.842438pt;width:456.222857pt;height:101.54pt;mso-position-horizontal-relative:page;mso-position-vertical-relative:page;z-index:-366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single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width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(approximat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4m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5m).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smoothly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every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100m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42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glegged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preferably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Dozers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walked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wherever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4" w:after="0" w:line="252" w:lineRule="exact"/>
                    <w:ind w:left="20" w:right="378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crests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94.624084pt;width:6.58916pt;height:24.68pt;mso-position-horizontal-relative:page;mso-position-vertical-relative:page;z-index:-3668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32.604065pt;width:6.58916pt;height:62.6pt;mso-position-horizontal-relative:page;mso-position-vertical-relative:page;z-index:-3667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495.122772pt;width:132.567577pt;height:12.98pt;mso-position-horizontal-relative:page;mso-position-vertical-relative:page;z-index:-366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7.2.1.7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Natural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Dr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507.722443pt;width:447.70018pt;height:114.14pt;mso-position-horizontal-relative:page;mso-position-vertical-relative:page;z-index:-366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Salt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lakes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73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detours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sought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through.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boxed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filled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original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quired.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65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disturbance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patterns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swales.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tablished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major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watercourses,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surface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bodies.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kilometre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" w:after="0" w:line="252" w:lineRule="exact"/>
                    <w:ind w:left="20" w:right="255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either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blading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gibber.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08.504059pt;width:6.58916pt;height:49.94pt;mso-position-horizontal-relative:page;mso-position-vertical-relative:page;z-index:-366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71.743958pt;width:6.58916pt;height:49.9401pt;mso-position-horizontal-relative:page;mso-position-vertical-relative:page;z-index:-366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621.602783pt;width:26.47442pt;height:12.98pt;mso-position-horizontal-relative:page;mso-position-vertical-relative:page;z-index:-366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324pt;margin-top:621.602783pt;width:93.099964pt;height:12.98pt;mso-position-horizontal-relative:page;mso-position-vertical-relative:page;z-index:-366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634.202454pt;width:451.974683pt;height:76.22pt;mso-position-horizontal-relative:page;mso-position-vertical-relative:page;z-index:-366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bashing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short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5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absolutely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necessary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weaving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233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stock,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opsoil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detours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thoroughly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34.98407pt;width:6.58916pt;height:24.68pt;mso-position-horizontal-relative:page;mso-position-vertical-relative:page;z-index:-365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72.904053pt;width:6.58916pt;height:37.340pt;mso-position-horizontal-relative:page;mso-position-vertical-relative:page;z-index:-3658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710.162781pt;width:26.46893pt;height:12.98pt;mso-position-horizontal-relative:page;mso-position-vertical-relative:page;z-index:-365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710.162781pt;width:116.925468pt;height:12.98pt;mso-position-horizontal-relative:page;mso-position-vertical-relative:page;z-index:-365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Fauna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/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Habitat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722.762451pt;width:346.876325pt;height:38.2399pt;mso-position-horizontal-relative:page;mso-position-vertical-relative:page;z-index:-365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Upholes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capped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backfilled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injury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death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wildlife.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68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heavy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machinery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wetlands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crossings.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23.544067pt;width:6.58916pt;height:37.2799pt;mso-position-horizontal-relative:page;mso-position-vertical-relative:page;z-index:-365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65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65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65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17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65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64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648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64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646" type="#_x0000_t75">
            <v:imagedata r:id="rId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64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8.424072pt;width:6.58916pt;height:24.68pt;mso-position-horizontal-relative:page;mso-position-vertical-relative:page;z-index:-364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77.642448pt;width:451.974683pt;height:25.64pt;mso-position-horizontal-relative:page;mso-position-vertical-relative:page;z-index:-364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Creek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bank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detours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thoroughly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introducti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103.022774pt;width:26.47442pt;height:12.98pt;mso-position-horizontal-relative:page;mso-position-vertical-relative:page;z-index:-364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324pt;margin-top:103.022774pt;width:49.07126pt;height:12.98pt;mso-position-horizontal-relative:page;mso-position-vertical-relative:page;z-index:-364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Pollution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16.404076pt;width:6.58916pt;height:62.6pt;mso-position-horizontal-relative:page;mso-position-vertical-relative:page;z-index:-364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15.622444pt;width:447.094084pt;height:101.48pt;mso-position-horizontal-relative:page;mso-position-vertical-relative:page;z-index:-363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oil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spills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ported,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treated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bio-r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mediated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ripped.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1744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drainage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nnels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seepage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Rubbish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otherwise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recognised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Mobile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chemical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toilets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(port-a-loos)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73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zero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tolerance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rule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markers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after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265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cuttin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returned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removed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disposal.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Vehicles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vicinity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homesteads.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92.24408pt;width:6.58916pt;height:24.68pt;mso-position-horizontal-relative:page;mso-position-vertical-relative:page;z-index:-3638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216.842773pt;width:26.46893pt;height:12.98pt;mso-position-horizontal-relative:page;mso-position-vertical-relative:page;z-index:-363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0847pt;margin-top:216.842773pt;width:136.466573pt;height:12.98pt;mso-position-horizontal-relative:page;mso-position-vertical-relative:page;z-index:-363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Landholder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Infrastructure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229.442444pt;width:422.703111pt;height:101.54pt;mso-position-horizontal-relative:page;mso-position-vertical-relative:page;z-index:-363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office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field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homesteads,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303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buildings,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ockyards,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airstrips,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tanks.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Gates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left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found.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30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Fences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unless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permission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landholder.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authorised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sources.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camp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1km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wateri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point.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09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eduled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locatio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mustering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ule.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policies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orced.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30.224075pt;width:6.58916pt;height:12.02pt;mso-position-horizontal-relative:page;mso-position-vertical-relative:page;z-index:-363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55.544067pt;width:6.58916pt;height:75.260pt;mso-position-horizontal-relative:page;mso-position-vertical-relative:page;z-index:-363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330.662384pt;width:26.45795pt;height:12.98pt;mso-position-horizontal-relative:page;mso-position-vertical-relative:page;z-index:-363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59860pt;margin-top:330.662384pt;width:130.34852pt;height:12.98pt;mso-position-horizontal-relative:page;mso-position-vertical-relative:page;z-index:-363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Petroleum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Infrastruct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43.262451pt;width:427.472824pt;height:63.56pt;mso-position-horizontal-relative:page;mso-position-vertical-relative:page;z-index:-3630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Below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points.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pipelin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detoured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ramped.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5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energy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source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wellheads.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wellhea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30m.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discussed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44.044067pt;width:6.58916pt;height:62.6pt;mso-position-horizontal-relative:page;mso-position-vertical-relative:page;z-index:-362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406.562775pt;width:26.47442pt;height:12.98pt;mso-position-horizontal-relative:page;mso-position-vertical-relative:page;z-index:-362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324pt;margin-top:406.562775pt;width:101.665463pt;height:12.98pt;mso-position-horizontal-relative:page;mso-position-vertical-relative:page;z-index:-362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Third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Party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419.162445pt;width:424.43356pt;height:50.96pt;mso-position-horizontal-relative:page;mso-position-vertical-relative:page;z-index:-362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preparation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rried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adjacent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79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glegged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oad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preferably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around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vegetation.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Windrows/shoulders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reinsta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adj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roads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timber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deterr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19.944061pt;width:6.58916pt;height:50.0pt;mso-position-horizontal-relative:page;mso-position-vertical-relative:page;z-index:-362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469.802399pt;width:26.45795pt;height:12.98pt;mso-position-horizontal-relative:page;mso-position-vertical-relative:page;z-index:-362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7.2.8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59860pt;margin-top:469.802399pt;width:119.395967pt;height:12.98pt;mso-position-horizontal-relative:page;mso-position-vertical-relative:page;z-index:-362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482.402435pt;width:453.27802pt;height:101.53984pt;mso-position-horizontal-relative:page;mso-position-vertical-relative:page;z-index:-362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cleared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mmenc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avoided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completely.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personnel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supervisors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receive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prior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associated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Protection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adhered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Sacred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identi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phase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Heritage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Team.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83.184082pt;width:6.58916pt;height:37.340pt;mso-position-horizontal-relative:page;mso-position-vertical-relative:page;z-index:-3621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33.763977pt;width:6.58916pt;height:12.02pt;mso-position-horizontal-relative:page;mso-position-vertical-relative:page;z-index:-362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59.083984pt;width:6.58916pt;height:12.02pt;mso-position-horizontal-relative:page;mso-position-vertical-relative:page;z-index:-3619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595.741943pt;width:17.301728pt;height:12.98pt;mso-position-horizontal-relative:page;mso-position-vertical-relative:page;z-index:-361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82916pt;margin-top:595.741943pt;width:102.857891pt;height:12.98pt;mso-position-horizontal-relative:page;mso-position-vertical-relative:page;z-index:-361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Chain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Command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19.262207pt;width:464.300831pt;height:25.63994pt;mso-position-horizontal-relative:page;mso-position-vertical-relative:page;z-index:-361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responsible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EP.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responsibilities,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shared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direct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45.304077pt;width:6.58916pt;height:100.58pt;mso-position-horizontal-relative:page;mso-position-vertical-relative:page;z-index:-3615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644.522461pt;width:354.133008pt;height:101.54pt;mso-position-horizontal-relative:page;mso-position-vertical-relative:page;z-index:-361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Conforman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EHSMS.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quired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permits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non-compliances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non-conf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rmances.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456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staff.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3471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audits.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Ensuring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ntractor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competencies.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61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61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61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6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6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608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60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606" type="#_x0000_t75">
            <v:imagedata r:id="rId4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60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40001pt;margin-top:77.762444pt;width:17.29514pt;height:12.98pt;mso-position-horizontal-relative:page;mso-position-vertical-relative:page;z-index:-360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6523pt;margin-top:77.762444pt;width:120.592788pt;height:12.98pt;mso-position-horizontal-relative:page;mso-position-vertical-relative:page;z-index:-360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Induction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000187pt;margin-top:101.2827pt;width:474.678028pt;height:38.29988pt;mso-position-horizontal-relative:page;mso-position-vertical-relative:page;z-index:-360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accorda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06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Competenc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sonnel,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ractors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38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visitors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ndertake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ograms.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Personnel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ndergo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ollowing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39.262451pt;width:267.367944pt;height:38.24pt;mso-position-horizontal-relative:page;mso-position-vertical-relative:page;z-index:-360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generic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2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specific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applicable).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40.044067pt;width:6.58916pt;height:37.28pt;mso-position-horizontal-relative:page;mso-position-vertical-relative:page;z-index:-360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177.182388pt;width:474.077414pt;height:25.63994pt;mso-position-horizontal-relative:page;mso-position-vertical-relative:page;z-index:-359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booked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Wel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racces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Human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Resources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214.621994pt;width:17.285258pt;height:12.98pt;mso-position-horizontal-relative:page;mso-position-vertical-relative:page;z-index:-359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6452pt;margin-top:214.621994pt;width:58.79954pt;height:12.98pt;mso-position-horizontal-relative:page;mso-position-vertical-relative:page;z-index:-359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238.142242pt;width:476.461174pt;height:76.219310pt;mso-position-horizontal-relative:page;mso-position-vertical-relative:page;z-index:-359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14: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Monitoring,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Measur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34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toring,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measuring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considered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appropriate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Ongoing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geophysical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cessary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determine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risks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reasonably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possible,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eliminated.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programs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designed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14.042450pt;width:440.278787pt;height:88.88pt;mso-position-horizontal-relative:page;mso-position-vertical-relative:page;z-index:-359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Compliance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Visual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rations;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354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flora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eral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biodiversity;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contamination;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revegetation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completion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restoration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potential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future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problems;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Spot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checks,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daily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meetings,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inspectio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14.824066pt;width:6.58916pt;height:62.6pt;mso-position-horizontal-relative:page;mso-position-vertical-relative:page;z-index:-3594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90.72406pt;width:6.58916pt;height:12.02pt;mso-position-horizontal-relative:page;mso-position-vertical-relative:page;z-index:-3593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402.602386pt;width:305.303848pt;height:12.98pt;mso-position-horizontal-relative:page;mso-position-vertical-relative:page;z-index:-359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Monitoring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415.202454pt;width:283.262594pt;height:101.54pt;mso-position-horizontal-relative:page;mso-position-vertical-relative:page;z-index:-359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Induction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Waste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emissions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dischar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(i.e.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age);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Hazardous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goods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handling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disposal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Non-compliances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corrective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235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Inspection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ecords;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Equipment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maintenance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15.98407pt;width:6.58916pt;height:100.58pt;mso-position-horizontal-relative:page;mso-position-vertical-relative:page;z-index:-359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528.542114pt;width:17.288552pt;height:12.98pt;mso-position-horizontal-relative:page;mso-position-vertical-relative:page;z-index:-3589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9748pt;margin-top:528.542114pt;width:36.211484pt;height:12.98pt;mso-position-horizontal-relative:page;mso-position-vertical-relative:page;z-index:-358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Audits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552.062378pt;width:483.773862pt;height:101.53919pt;mso-position-horizontal-relative:page;mso-position-vertical-relative:page;z-index:-358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compris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detailed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16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Syst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Audit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Assess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Auditor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Guide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guide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determine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implementat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mpliance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14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Assessmen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against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performed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regularly.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Results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basis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targeted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improvement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tiatives.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Corrective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inspectio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Inspection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(AIM)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electronic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assignment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rogress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closure.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pt;margin-top:665.401245pt;width:17.288552pt;height:12.98pt;mso-position-horizontal-relative:page;mso-position-vertical-relative:page;z-index:-358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69748pt;margin-top:665.401245pt;width:179.850751pt;height:12.98pt;mso-position-horizontal-relative:page;mso-position-vertical-relative:page;z-index:-358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Managem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Non-conformance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9992pt;margin-top:688.921509pt;width:461.260471pt;height:63.55937pt;mso-position-horizontal-relative:page;mso-position-vertical-relative:page;z-index:-358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15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Incident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Non-Conformance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Investigation,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12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Corrective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Preventative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equires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hazards,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misses,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roperty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damage,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significant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non-conf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complaints,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MS).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58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58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58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19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58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57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578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577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576" type="#_x0000_t75">
            <v:imagedata r:id="rId4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575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7.642448pt;width:477.717306pt;height:88.87925pt;mso-position-horizontal-relative:page;mso-position-vertical-relative:page;z-index:-3574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rd,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cidents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non-confo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mances.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provides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mechanism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analyse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collated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ntify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improvement.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each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records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cation,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vol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substance,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root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descriptio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bodies,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remedi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1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non-confo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weekly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against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performance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Targets.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investigation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findi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reviewed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meetings.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9818pt;margin-top:178.321365pt;width:17.291846pt;height:12.98pt;mso-position-horizontal-relative:page;mso-position-vertical-relative:page;z-index:-3573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7.8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073044pt;margin-top:178.321365pt;width:143.196218pt;height:12.98pt;mso-position-horizontal-relative:page;mso-position-vertical-relative:page;z-index:-357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Emergen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b/>
                      <w:bCs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Plan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01.841614pt;width:488.596291pt;height:114.13874pt;mso-position-horizontal-relative:page;mso-position-vertical-relative:page;z-index:-357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otential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nvironment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therefore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important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developed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guide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minimise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pacts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accidents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ills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should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ndertaken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annu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ensure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familiar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types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rapid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effective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event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occurring.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reviewed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updated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arising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from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misses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hazar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emergency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simulation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plans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would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facilita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99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99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Danger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Season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restrictions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28.111511pt;width:9.772880pt;height:15.98pt;mso-position-horizontal-relative:page;mso-position-vertical-relative:page;z-index:-3570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8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31357pt;margin-top:328.111511pt;width:68.164545pt;height:15.98pt;mso-position-horizontal-relative:page;mso-position-vertical-relative:page;z-index:-356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61.80246pt;width:468.507281pt;height:38.239490pt;mso-position-horizontal-relative:page;mso-position-vertical-relative:page;z-index:-3568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ures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environmental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issues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appropriately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responded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tracked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399.722443pt;width:275.844505pt;height:88.88pt;mso-position-horizontal-relative:page;mso-position-vertical-relative:page;z-index:-356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ogress;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296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meetings;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Monthly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summaries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52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Number,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verity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Progress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ainst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rformance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indicators;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Audit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sche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findings;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etings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liaison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holders.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400.504059pt;width:6.58916pt;height:87.92pt;mso-position-horizontal-relative:page;mso-position-vertical-relative:page;z-index:-3566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998901pt;margin-top:488.28244pt;width:477.610782pt;height:76.219310pt;mso-position-horizontal-relative:page;mso-position-vertical-relative:page;z-index:-356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non-confo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data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summar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weekly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against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52" w:lineRule="exact"/>
                    <w:ind w:left="20" w:right="7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performance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Objectives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Targets.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investi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findin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reviewed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site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meetings.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9" w:lineRule="exact"/>
                    <w:ind w:left="20" w:right="-5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accordance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Petrole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2011,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4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Schedule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Onshore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Petroleum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Requir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2012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Pollution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Hotline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1800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064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567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under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Waste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Manag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  <w:i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Pollution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2003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Regulati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576.631531pt;width:9.772880pt;height:15.98pt;mso-position-horizontal-relative:page;mso-position-vertical-relative:page;z-index:-356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9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28557pt;margin-top:576.631531pt;width:87.599541pt;height:15.98pt;mso-position-horizontal-relative:page;mso-position-vertical-relative:page;z-index:-3563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Consultation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10.262451pt;width:486.166416pt;height:152.11856pt;mso-position-horizontal-relative:page;mso-position-vertical-relative:page;z-index:-356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Manageme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EHSMS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07: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Consultation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  <w:i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nication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ails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22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mechanisms.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standard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establish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ication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links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employees,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contractors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stakeholders,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communities,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government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agencies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organisati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workgroup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meetings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mmunicate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disc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issues.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communications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external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stakeholders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(including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CLC).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facilita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Directo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establish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directory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available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i/>
                    </w:rPr>
                    <w:t>Well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‘Emer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Contacts’.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68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Reporting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notifica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incidents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appropriate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government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agency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occurs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required.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mmitted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pholding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reputation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trusted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nergy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seeks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establish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maintain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mutually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beneficial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lationships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which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561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560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559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20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5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5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00" w:h="16840"/>
          <w:pgMar w:top="158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2.5pt;margin-top:76.979988pt;width:490.32pt;height:.1pt;mso-position-horizontal-relative:page;mso-position-vertical-relative:page;z-index:-3556" coordorigin="1050,1540" coordsize="9806,2">
            <v:shape style="position:absolute;left:1050;top:1540;width:9806;height:2" coordorigin="1050,1540" coordsize="9806,0" path="m1050,1540l10856,1540e" filled="f" stroked="t" strokeweight=".82003pt" strokecolor="#000000">
              <v:path arrowok="t"/>
            </v:shape>
          </v:group>
          <w10:wrap type="none"/>
        </w:pict>
      </w:r>
      <w:r>
        <w:rPr/>
        <w:pict>
          <v:group style="position:absolute;margin-left:52.5pt;margin-top:792.900024pt;width:490.32pt;height:.1pt;mso-position-horizontal-relative:page;mso-position-vertical-relative:page;z-index:-3555" coordorigin="1050,15858" coordsize="9806,2">
            <v:shape style="position:absolute;left:1050;top:15858;width:9806;height:2" coordorigin="1050,15858" coordsize="9806,0" path="m1050,15858l10856,15858e" filled="f" stroked="t" strokeweight=".82pt" strokecolor="#000000">
              <v:path arrowok="t"/>
            </v:shape>
          </v:group>
          <w10:wrap type="none"/>
        </w:pict>
      </w:r>
      <w:r>
        <w:rPr/>
        <w:pict>
          <v:shape style="position:absolute;margin-left:55.5pt;margin-top:35.400002pt;width:68.653pt;height:35.520pt;mso-position-horizontal-relative:page;mso-position-vertical-relative:page;z-index:-3554" type="#_x0000_t75">
            <v:imagedata r:id="rId4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441681pt;margin-top:63.393391pt;width:199.880867pt;height:9.98pt;mso-position-horizontal-relative:page;mso-position-vertical-relative:page;z-index:-355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Southe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adeus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Seismic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urv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7.642448pt;width:484.386547pt;height:63.55937pt;mso-position-horizontal-relative:page;mso-position-vertical-relative:page;z-index:-3552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nsuring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Santos’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activities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positive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economic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nefits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partnership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communities.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39" w:lineRule="auto"/>
                    <w:ind w:left="20" w:right="25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Processes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ongoing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relevant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stakehold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through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life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project.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followi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checklist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list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various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parties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consulted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consent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conduct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operations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given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Northern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Territory.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379997pt;margin-top:140.882446pt;width:449.629365pt;height:76.219940pt;mso-position-horizontal-relative:page;mso-position-vertical-relative:page;z-index:-3551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State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Government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rtments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(DME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DENR).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Representatives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Native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Title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Claimants.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Landholders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whose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property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entered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horities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pipelin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will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2" w:after="0" w:line="254" w:lineRule="exact"/>
                    <w:ind w:left="20" w:right="-38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petroleum,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geothermal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and/or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mining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tenement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holders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ments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cross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during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course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survey.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141.664078pt;width:6.58916pt;height:62.6pt;mso-position-horizontal-relative:page;mso-position-vertical-relative:page;z-index:-3550" type="#_x0000_t202" filled="f" stroked="f">
            <v:textbox inset="0,0,0,0">
              <w:txbxContent>
                <w:p>
                  <w:pPr>
                    <w:spacing w:before="2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1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  <w:p>
                  <w:pPr>
                    <w:spacing w:before="30" w:after="0" w:line="240" w:lineRule="auto"/>
                    <w:ind w:left="20" w:right="-50"/>
                    <w:jc w:val="left"/>
                    <w:rPr>
                      <w:rFonts w:ascii="Wingdings" w:hAnsi="Wingdings" w:cs="Wingdings" w:eastAsia="Wingdings"/>
                      <w:sz w:val="20"/>
                      <w:szCs w:val="20"/>
                    </w:rPr>
                  </w:pPr>
                  <w:rPr/>
                  <w:r>
                    <w:rPr>
                      <w:rFonts w:ascii="Wingdings" w:hAnsi="Wingdings" w:cs="Wingdings" w:eastAsia="Wingdings"/>
                      <w:sz w:val="20"/>
                      <w:szCs w:val="20"/>
                      <w:spacing w:val="0"/>
                      <w:w w:val="100"/>
                    </w:rPr>
                    <w:t>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29.231506pt;width:17.565332pt;height:15.98pt;mso-position-horizontal-relative:page;mso-position-vertical-relative:page;z-index:-3549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10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507591pt;margin-top:229.231506pt;width:100.809245pt;height:15.98pt;mso-position-horizontal-relative:page;mso-position-vertical-relative:page;z-index:-354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Further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Details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262.862335pt;width:322.910278pt;height:63.61976pt;mso-position-horizontal-relative:page;mso-position-vertical-relative:page;z-index:-3547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further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about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posed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Proj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please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ntact: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Louise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Swann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Team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Leader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Regulator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Engagem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&amp;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Enviro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ent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Santos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Limited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w w:val="99"/>
                    </w:rPr>
                    <w:t>Phone: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(08)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8116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5410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326.101654pt;width:32.535380pt;height:12.98pt;mso-position-horizontal-relative:page;mso-position-vertical-relative:page;z-index:-35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Email: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0013pt;margin-top:326.101654pt;width:138.529718pt;height:12.98pt;mso-position-horizontal-relative:page;mso-position-vertical-relative:page;z-index:-3545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0000FF"/>
                      <w:w w:val="99"/>
                    </w:rPr>
                  </w:r>
                  <w:hyperlink r:id="rId49"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Louise.Swann@santos</w:t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-1"/>
                        <w:w w:val="100"/>
                        <w:u w:val="single" w:color="0000FF"/>
                      </w:rPr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1"/>
                        <w:w w:val="100"/>
                        <w:u w:val="single" w:color="0000FF"/>
                      </w:rPr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FF"/>
                        <w:spacing w:val="0"/>
                        <w:w w:val="100"/>
                      </w:rPr>
                    </w:r>
                    <w:r>
                      <w:rPr>
                        <w:rFonts w:ascii="Arial" w:hAnsi="Arial" w:cs="Arial" w:eastAsia="Arial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797.193359pt;width:22.863711pt;height:9.98pt;mso-position-horizontal-relative:page;mso-position-vertical-relative:page;z-index:-3544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Rev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210541pt;margin-top:797.193359pt;width:94.878426pt;height:9.98pt;mso-position-horizontal-relative:page;mso-position-vertical-relative:page;z-index:-3543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Uncontrolled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printed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427368pt;margin-top:797.193359pt;width:10.884932pt;height:9.98pt;mso-position-horizontal-relative:page;mso-position-vertical-relative:page;z-index:-3542" type="#_x0000_t202" filled="f" stroked="f">
            <v:textbox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65.979988pt;width:490.32pt;height:12pt;mso-position-horizontal-relative:page;mso-position-vertical-relative:page;z-index:-354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5pt;margin-top:781.900024pt;width:490.32pt;height:12pt;mso-position-horizontal-relative:page;mso-position-vertical-relative:page;z-index:-35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pn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hyperlink" Target="mailto:Louise.Swann@santo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gilmi</dc:creator>
  <dc:title>Microsoft Word - Summary Environment Plan - Southern Amadeus - Rev 0.docx</dc:title>
  <dcterms:created xsi:type="dcterms:W3CDTF">2013-08-08T15:40:11Z</dcterms:created>
  <dcterms:modified xsi:type="dcterms:W3CDTF">2013-08-08T15:40:11Z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2013-08-08T00:00:00Z</vt:filetime>
  </property>
  <property fmtid="{D5CDD505-2E9C-101B-9397-08002B2CF9AE}" pid="3" name="LastSaved">
    <vt:filetime>2013-08-08T00:00:00Z</vt:filetime>
  </property>
</Properties>
</file>