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4" w:after="0" w:line="240" w:lineRule="auto"/>
        <w:ind w:left="1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2.588976pt;height:127.57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40.600004" w:type="dxa"/>
      </w:tblPr>
      <w:tblGrid/>
      <w:tr>
        <w:trPr>
          <w:trHeight w:val="1287" w:hRule="exact"/>
        </w:trPr>
        <w:tc>
          <w:tcPr>
            <w:tcW w:w="2410" w:type="dxa"/>
            <w:tcBorders>
              <w:top w:val="single" w:sz="4.640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4181CF"/>
          </w:tcPr>
          <w:p>
            <w:pPr>
              <w:spacing w:before="8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um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nt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Title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7658" w:type="dxa"/>
            <w:tcBorders>
              <w:top w:val="single" w:sz="4.640" w:space="0" w:color="000000"/>
              <w:bottom w:val="single" w:sz="4.639840" w:space="0" w:color="000000"/>
              <w:left w:val="single" w:sz="4.640" w:space="0" w:color="000000"/>
              <w:right w:val="single" w:sz="4.64032" w:space="0" w:color="000000"/>
            </w:tcBorders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spacing w:val="1"/>
                <w:w w:val="100"/>
                <w:b/>
                <w:bCs/>
              </w:rPr>
              <w:t>EM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32"/>
                <w:szCs w:val="32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Su</w:t>
            </w:r>
            <w:r>
              <w:rPr>
                <w:rFonts w:ascii="Arial" w:hAnsi="Arial" w:cs="Arial" w:eastAsia="Arial"/>
                <w:sz w:val="32"/>
                <w:szCs w:val="32"/>
                <w:spacing w:val="2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ma</w:t>
            </w:r>
            <w:r>
              <w:rPr>
                <w:rFonts w:ascii="Arial" w:hAnsi="Arial" w:cs="Arial" w:eastAsia="Arial"/>
                <w:sz w:val="32"/>
                <w:szCs w:val="32"/>
                <w:spacing w:val="5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32"/>
                <w:szCs w:val="32"/>
                <w:spacing w:val="-1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spacing w:val="1"/>
                <w:w w:val="100"/>
                <w:b/>
                <w:bCs/>
              </w:rPr>
              <w:t>(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2014)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102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32"/>
                <w:szCs w:val="32"/>
                <w:spacing w:val="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17</w:t>
            </w:r>
            <w:r>
              <w:rPr>
                <w:rFonts w:ascii="Arial" w:hAnsi="Arial" w:cs="Arial" w:eastAsia="Arial"/>
                <w:sz w:val="32"/>
                <w:szCs w:val="32"/>
                <w:spacing w:val="1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32"/>
                <w:szCs w:val="32"/>
                <w:spacing w:val="-1"/>
                <w:w w:val="100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32"/>
                <w:szCs w:val="32"/>
                <w:spacing w:val="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190</w:t>
            </w:r>
            <w:r>
              <w:rPr>
                <w:rFonts w:ascii="Arial" w:hAnsi="Arial" w:cs="Arial" w:eastAsia="Arial"/>
                <w:sz w:val="32"/>
                <w:szCs w:val="32"/>
                <w:spacing w:val="-2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spacing w:val="2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CIP</w:t>
            </w:r>
            <w:r>
              <w:rPr>
                <w:rFonts w:ascii="Arial" w:hAnsi="Arial" w:cs="Arial" w:eastAsia="Arial"/>
                <w:sz w:val="32"/>
                <w:szCs w:val="32"/>
                <w:spacing w:val="-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spacing w:val="2"/>
                <w:w w:val="100"/>
                <w:b/>
                <w:bCs/>
              </w:rPr>
              <w:t>W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ork</w:t>
            </w:r>
            <w:r>
              <w:rPr>
                <w:rFonts w:ascii="Arial" w:hAnsi="Arial" w:cs="Arial" w:eastAsia="Arial"/>
                <w:sz w:val="32"/>
                <w:szCs w:val="32"/>
                <w:spacing w:val="-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32"/>
                <w:szCs w:val="32"/>
                <w:spacing w:val="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32"/>
                <w:szCs w:val="32"/>
                <w:spacing w:val="-1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32"/>
                <w:szCs w:val="32"/>
                <w:spacing w:val="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  <w:b/>
                <w:bCs/>
              </w:rPr>
              <w:t>am</w:t>
            </w:r>
            <w:r>
              <w:rPr>
                <w:rFonts w:ascii="Arial" w:hAnsi="Arial" w:cs="Arial" w:eastAsia="Arial"/>
                <w:sz w:val="32"/>
                <w:szCs w:val="32"/>
                <w:spacing w:val="0"/>
                <w:w w:val="100"/>
              </w:rPr>
            </w:r>
          </w:p>
        </w:tc>
      </w:tr>
      <w:tr>
        <w:trPr>
          <w:trHeight w:val="1135" w:hRule="exact"/>
        </w:trPr>
        <w:tc>
          <w:tcPr>
            <w:tcW w:w="2410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  <w:shd w:val="clear" w:color="auto" w:fill="4181CF"/>
          </w:tcPr>
          <w:p>
            <w:pPr>
              <w:spacing w:before="8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um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nt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Number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7658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3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  <w:b/>
                <w:bCs/>
              </w:rPr>
              <w:t>EP171-190-E</w:t>
            </w:r>
            <w:r>
              <w:rPr>
                <w:rFonts w:ascii="Arial" w:hAnsi="Arial" w:cs="Arial" w:eastAsia="Arial"/>
                <w:sz w:val="28"/>
                <w:szCs w:val="28"/>
                <w:spacing w:val="-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8"/>
                <w:szCs w:val="28"/>
                <w:spacing w:val="-3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28"/>
                <w:szCs w:val="28"/>
                <w:spacing w:val="-3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spacing w:val="-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  <w:b/>
                <w:bCs/>
              </w:rPr>
              <w:t>-P</w:t>
            </w:r>
            <w:r>
              <w:rPr>
                <w:rFonts w:ascii="Arial" w:hAnsi="Arial" w:cs="Arial" w:eastAsia="Arial"/>
                <w:sz w:val="28"/>
                <w:szCs w:val="28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8"/>
                <w:szCs w:val="28"/>
                <w:spacing w:val="-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  <w:b/>
                <w:bCs/>
              </w:rPr>
              <w:t>-003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999998" w:type="dxa"/>
      </w:tblPr>
      <w:tblGrid/>
      <w:tr>
        <w:trPr>
          <w:trHeight w:val="314" w:hRule="exact"/>
        </w:trPr>
        <w:tc>
          <w:tcPr>
            <w:tcW w:w="574" w:type="dxa"/>
            <w:tcBorders>
              <w:top w:val="single" w:sz="6.55976" w:space="0" w:color="000080"/>
              <w:bottom w:val="single" w:sz="6.55976" w:space="0" w:color="000080"/>
              <w:left w:val="single" w:sz="6.56" w:space="0" w:color="000080"/>
              <w:right w:val="single" w:sz="6.56" w:space="0" w:color="000080"/>
            </w:tcBorders>
            <w:shd w:val="clear" w:color="auto" w:fill="4181CF"/>
          </w:tcPr>
          <w:p>
            <w:pPr>
              <w:spacing w:before="68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</w:rPr>
              <w:t>Rev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06" w:type="dxa"/>
            <w:tcBorders>
              <w:top w:val="single" w:sz="6.55976" w:space="0" w:color="000080"/>
              <w:bottom w:val="single" w:sz="6.55976" w:space="0" w:color="000080"/>
              <w:left w:val="single" w:sz="6.56" w:space="0" w:color="000080"/>
              <w:right w:val="single" w:sz="6.56" w:space="0" w:color="000080"/>
            </w:tcBorders>
            <w:shd w:val="clear" w:color="auto" w:fill="4181CF"/>
          </w:tcPr>
          <w:p>
            <w:pPr>
              <w:spacing w:before="68" w:after="0" w:line="240" w:lineRule="auto"/>
              <w:ind w:left="677" w:right="658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99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99"/>
              </w:rPr>
              <w:t>ta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99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99"/>
              </w:rPr>
              <w:t>us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820" w:type="dxa"/>
            <w:tcBorders>
              <w:top w:val="single" w:sz="6.55976" w:space="0" w:color="000080"/>
              <w:bottom w:val="single" w:sz="6.55976" w:space="0" w:color="000080"/>
              <w:left w:val="single" w:sz="6.56" w:space="0" w:color="000080"/>
              <w:right w:val="single" w:sz="6.56" w:space="0" w:color="000080"/>
            </w:tcBorders>
            <w:shd w:val="clear" w:color="auto" w:fill="4181CF"/>
          </w:tcPr>
          <w:p>
            <w:pPr>
              <w:spacing w:before="68" w:after="0" w:line="240" w:lineRule="auto"/>
              <w:ind w:left="35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</w:rPr>
              <w:t>ar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67" w:type="dxa"/>
            <w:tcBorders>
              <w:top w:val="single" w:sz="6.55976" w:space="0" w:color="000080"/>
              <w:bottom w:val="single" w:sz="6.55976" w:space="0" w:color="000080"/>
              <w:left w:val="single" w:sz="6.56" w:space="0" w:color="000080"/>
              <w:right w:val="single" w:sz="6.56" w:space="0" w:color="000080"/>
            </w:tcBorders>
            <w:shd w:val="clear" w:color="auto" w:fill="4181CF"/>
          </w:tcPr>
          <w:p>
            <w:pPr>
              <w:spacing w:before="68" w:after="0" w:line="240" w:lineRule="auto"/>
              <w:ind w:left="498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</w:rPr>
              <w:t>Chec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3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69" w:type="dxa"/>
            <w:tcBorders>
              <w:top w:val="single" w:sz="6.55976" w:space="0" w:color="000080"/>
              <w:bottom w:val="single" w:sz="6.55976" w:space="0" w:color="000080"/>
              <w:left w:val="single" w:sz="6.56" w:space="0" w:color="000080"/>
              <w:right w:val="single" w:sz="6.55976" w:space="0" w:color="000080"/>
            </w:tcBorders>
            <w:shd w:val="clear" w:color="auto" w:fill="4181CF"/>
          </w:tcPr>
          <w:p>
            <w:pPr>
              <w:spacing w:before="68" w:after="0" w:line="240" w:lineRule="auto"/>
              <w:ind w:left="45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3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86" w:type="dxa"/>
            <w:tcBorders>
              <w:top w:val="single" w:sz="6.55976" w:space="0" w:color="000080"/>
              <w:bottom w:val="single" w:sz="6.55976" w:space="0" w:color="000080"/>
              <w:left w:val="single" w:sz="6.55976" w:space="0" w:color="000080"/>
              <w:right w:val="single" w:sz="6.56024" w:space="0" w:color="000080"/>
            </w:tcBorders>
            <w:shd w:val="clear" w:color="auto" w:fill="4181CF"/>
          </w:tcPr>
          <w:p>
            <w:pPr>
              <w:spacing w:before="68" w:after="0" w:line="240" w:lineRule="auto"/>
              <w:ind w:left="540" w:right="51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99"/>
              </w:rPr>
              <w:t>Date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17" w:hRule="exact"/>
        </w:trPr>
        <w:tc>
          <w:tcPr>
            <w:tcW w:w="574" w:type="dxa"/>
            <w:tcBorders>
              <w:top w:val="single" w:sz="6.55976" w:space="0" w:color="000080"/>
              <w:bottom w:val="single" w:sz="6.55976" w:space="0" w:color="000080"/>
              <w:left w:val="single" w:sz="6.56" w:space="0" w:color="000080"/>
              <w:right w:val="single" w:sz="6.56" w:space="0" w:color="000080"/>
            </w:tcBorders>
          </w:tcPr>
          <w:p>
            <w:pPr>
              <w:spacing w:before="70" w:after="0" w:line="240" w:lineRule="auto"/>
              <w:ind w:left="175" w:right="16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06" w:type="dxa"/>
            <w:tcBorders>
              <w:top w:val="single" w:sz="6.55976" w:space="0" w:color="000080"/>
              <w:bottom w:val="single" w:sz="6.55976" w:space="0" w:color="000080"/>
              <w:left w:val="single" w:sz="6.56" w:space="0" w:color="000080"/>
              <w:right w:val="single" w:sz="6.56" w:space="0" w:color="000080"/>
            </w:tcBorders>
          </w:tcPr>
          <w:p>
            <w:pPr>
              <w:spacing w:before="7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20" w:type="dxa"/>
            <w:tcBorders>
              <w:top w:val="single" w:sz="6.55976" w:space="0" w:color="000080"/>
              <w:bottom w:val="single" w:sz="6.55976" w:space="0" w:color="000080"/>
              <w:left w:val="single" w:sz="6.56" w:space="0" w:color="000080"/>
              <w:right w:val="single" w:sz="6.56" w:space="0" w:color="000080"/>
            </w:tcBorders>
          </w:tcPr>
          <w:p>
            <w:pPr>
              <w:spacing w:before="70" w:after="0" w:line="240" w:lineRule="auto"/>
              <w:ind w:left="44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tus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67" w:type="dxa"/>
            <w:tcBorders>
              <w:top w:val="single" w:sz="6.55976" w:space="0" w:color="000080"/>
              <w:bottom w:val="single" w:sz="6.55976" w:space="0" w:color="000080"/>
              <w:left w:val="single" w:sz="6.56" w:space="0" w:color="000080"/>
              <w:right w:val="single" w:sz="6.56" w:space="0" w:color="000080"/>
            </w:tcBorders>
          </w:tcPr>
          <w:p>
            <w:pPr>
              <w:spacing w:before="70" w:after="0" w:line="240" w:lineRule="auto"/>
              <w:ind w:left="53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J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69" w:type="dxa"/>
            <w:tcBorders>
              <w:top w:val="single" w:sz="6.55976" w:space="0" w:color="000080"/>
              <w:bottom w:val="single" w:sz="6.55976" w:space="0" w:color="000080"/>
              <w:left w:val="single" w:sz="6.56" w:space="0" w:color="000080"/>
              <w:right w:val="single" w:sz="6.55976" w:space="0" w:color="000080"/>
            </w:tcBorders>
          </w:tcPr>
          <w:p>
            <w:pPr>
              <w:spacing w:before="70" w:after="0" w:line="240" w:lineRule="auto"/>
              <w:ind w:left="36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Rog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86" w:type="dxa"/>
            <w:tcBorders>
              <w:top w:val="single" w:sz="6.55976" w:space="0" w:color="000080"/>
              <w:bottom w:val="single" w:sz="6.55976" w:space="0" w:color="000080"/>
              <w:left w:val="single" w:sz="6.55976" w:space="0" w:color="000080"/>
              <w:right w:val="single" w:sz="6.56024" w:space="0" w:color="000080"/>
            </w:tcBorders>
          </w:tcPr>
          <w:p>
            <w:pPr>
              <w:spacing w:before="70" w:after="0" w:line="240" w:lineRule="auto"/>
              <w:ind w:left="28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11/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8/2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14" w:hRule="exact"/>
        </w:trPr>
        <w:tc>
          <w:tcPr>
            <w:tcW w:w="574" w:type="dxa"/>
            <w:tcBorders>
              <w:top w:val="single" w:sz="6.55976" w:space="0" w:color="000080"/>
              <w:bottom w:val="single" w:sz="6.56024" w:space="0" w:color="000080"/>
              <w:left w:val="single" w:sz="6.56" w:space="0" w:color="000080"/>
              <w:right w:val="single" w:sz="6.56" w:space="0" w:color="000080"/>
            </w:tcBorders>
          </w:tcPr>
          <w:p>
            <w:pPr>
              <w:spacing w:before="68" w:after="0" w:line="240" w:lineRule="auto"/>
              <w:ind w:left="187" w:right="17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06" w:type="dxa"/>
            <w:tcBorders>
              <w:top w:val="single" w:sz="6.55976" w:space="0" w:color="000080"/>
              <w:bottom w:val="single" w:sz="6.56024" w:space="0" w:color="000080"/>
              <w:left w:val="single" w:sz="6.56" w:space="0" w:color="000080"/>
              <w:right w:val="single" w:sz="6.56" w:space="0" w:color="000080"/>
            </w:tcBorders>
          </w:tcPr>
          <w:p>
            <w:pPr>
              <w:spacing w:before="68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20" w:type="dxa"/>
            <w:tcBorders>
              <w:top w:val="single" w:sz="6.55976" w:space="0" w:color="000080"/>
              <w:bottom w:val="single" w:sz="6.56024" w:space="0" w:color="000080"/>
              <w:left w:val="single" w:sz="6.56" w:space="0" w:color="000080"/>
              <w:right w:val="single" w:sz="6.56" w:space="0" w:color="000080"/>
            </w:tcBorders>
          </w:tcPr>
          <w:p>
            <w:pPr>
              <w:spacing w:before="68" w:after="0" w:line="240" w:lineRule="auto"/>
              <w:ind w:left="44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tus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67" w:type="dxa"/>
            <w:tcBorders>
              <w:top w:val="single" w:sz="6.55976" w:space="0" w:color="000080"/>
              <w:bottom w:val="single" w:sz="6.56024" w:space="0" w:color="000080"/>
              <w:left w:val="single" w:sz="6.56" w:space="0" w:color="000080"/>
              <w:right w:val="single" w:sz="6.56" w:space="0" w:color="000080"/>
            </w:tcBorders>
          </w:tcPr>
          <w:p>
            <w:pPr>
              <w:spacing w:before="68" w:after="0" w:line="240" w:lineRule="auto"/>
              <w:ind w:left="53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J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69" w:type="dxa"/>
            <w:tcBorders>
              <w:top w:val="single" w:sz="6.55976" w:space="0" w:color="000080"/>
              <w:bottom w:val="single" w:sz="6.56024" w:space="0" w:color="000080"/>
              <w:left w:val="single" w:sz="6.56" w:space="0" w:color="000080"/>
              <w:right w:val="single" w:sz="6.55976" w:space="0" w:color="000080"/>
            </w:tcBorders>
          </w:tcPr>
          <w:p>
            <w:pPr>
              <w:spacing w:before="68" w:after="0" w:line="240" w:lineRule="auto"/>
              <w:ind w:left="36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Rog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86" w:type="dxa"/>
            <w:tcBorders>
              <w:top w:val="single" w:sz="6.55976" w:space="0" w:color="000080"/>
              <w:bottom w:val="single" w:sz="6.56024" w:space="0" w:color="000080"/>
              <w:left w:val="single" w:sz="6.55976" w:space="0" w:color="000080"/>
              <w:right w:val="single" w:sz="6.56024" w:space="0" w:color="000080"/>
            </w:tcBorders>
          </w:tcPr>
          <w:p>
            <w:pPr>
              <w:spacing w:before="68" w:after="0" w:line="240" w:lineRule="auto"/>
              <w:ind w:left="28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8/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14" w:hRule="exact"/>
        </w:trPr>
        <w:tc>
          <w:tcPr>
            <w:tcW w:w="574" w:type="dxa"/>
            <w:tcBorders>
              <w:top w:val="single" w:sz="6.56024" w:space="0" w:color="000080"/>
              <w:bottom w:val="single" w:sz="6.55976" w:space="0" w:color="000080"/>
              <w:left w:val="single" w:sz="6.56" w:space="0" w:color="000080"/>
              <w:right w:val="single" w:sz="6.56" w:space="0" w:color="000080"/>
            </w:tcBorders>
          </w:tcPr>
          <w:p>
            <w:pPr/>
            <w:rPr/>
          </w:p>
        </w:tc>
        <w:tc>
          <w:tcPr>
            <w:tcW w:w="2006" w:type="dxa"/>
            <w:tcBorders>
              <w:top w:val="single" w:sz="6.56024" w:space="0" w:color="000080"/>
              <w:bottom w:val="single" w:sz="6.55976" w:space="0" w:color="000080"/>
              <w:left w:val="single" w:sz="6.56" w:space="0" w:color="000080"/>
              <w:right w:val="single" w:sz="6.56" w:space="0" w:color="000080"/>
            </w:tcBorders>
          </w:tcPr>
          <w:p>
            <w:pPr/>
            <w:rPr/>
          </w:p>
        </w:tc>
        <w:tc>
          <w:tcPr>
            <w:tcW w:w="1820" w:type="dxa"/>
            <w:tcBorders>
              <w:top w:val="single" w:sz="6.56024" w:space="0" w:color="000080"/>
              <w:bottom w:val="single" w:sz="6.55976" w:space="0" w:color="000080"/>
              <w:left w:val="single" w:sz="6.56" w:space="0" w:color="000080"/>
              <w:right w:val="single" w:sz="6.56" w:space="0" w:color="000080"/>
            </w:tcBorders>
          </w:tcPr>
          <w:p>
            <w:pPr/>
            <w:rPr/>
          </w:p>
        </w:tc>
        <w:tc>
          <w:tcPr>
            <w:tcW w:w="2067" w:type="dxa"/>
            <w:tcBorders>
              <w:top w:val="single" w:sz="6.56024" w:space="0" w:color="000080"/>
              <w:bottom w:val="single" w:sz="6.55976" w:space="0" w:color="000080"/>
              <w:left w:val="single" w:sz="6.56" w:space="0" w:color="000080"/>
              <w:right w:val="single" w:sz="6.56" w:space="0" w:color="000080"/>
            </w:tcBorders>
          </w:tcPr>
          <w:p>
            <w:pPr/>
            <w:rPr/>
          </w:p>
        </w:tc>
        <w:tc>
          <w:tcPr>
            <w:tcW w:w="2069" w:type="dxa"/>
            <w:tcBorders>
              <w:top w:val="single" w:sz="6.56024" w:space="0" w:color="000080"/>
              <w:bottom w:val="single" w:sz="6.55976" w:space="0" w:color="000080"/>
              <w:left w:val="single" w:sz="6.56" w:space="0" w:color="000080"/>
              <w:right w:val="single" w:sz="6.55976" w:space="0" w:color="000080"/>
            </w:tcBorders>
          </w:tcPr>
          <w:p>
            <w:pPr/>
            <w:rPr/>
          </w:p>
        </w:tc>
        <w:tc>
          <w:tcPr>
            <w:tcW w:w="1586" w:type="dxa"/>
            <w:tcBorders>
              <w:top w:val="single" w:sz="6.56024" w:space="0" w:color="000080"/>
              <w:bottom w:val="single" w:sz="6.55976" w:space="0" w:color="000080"/>
              <w:left w:val="single" w:sz="6.55976" w:space="0" w:color="000080"/>
              <w:right w:val="single" w:sz="6.56024" w:space="0" w:color="000080"/>
            </w:tcBorders>
          </w:tcPr>
          <w:p>
            <w:pPr/>
            <w:rPr/>
          </w:p>
        </w:tc>
      </w:tr>
    </w:tbl>
    <w:p>
      <w:pPr>
        <w:spacing w:after="0"/>
        <w:sectPr>
          <w:type w:val="continuous"/>
          <w:pgSz w:w="11920" w:h="16860"/>
          <w:pgMar w:top="520" w:bottom="280" w:left="840" w:right="7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4" w:after="0" w:line="240" w:lineRule="auto"/>
        <w:ind w:left="15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3" w:right="-20"/>
        <w:jc w:val="left"/>
        <w:tabs>
          <w:tab w:pos="5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</w:t>
        <w:tab/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e)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3" w:right="-20"/>
        <w:jc w:val="left"/>
        <w:tabs>
          <w:tab w:pos="5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</w:t>
        <w:tab/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3" w:right="-20"/>
        <w:jc w:val="left"/>
        <w:tabs>
          <w:tab w:pos="5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</w:t>
        <w:tab/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cur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3" w:right="-20"/>
        <w:jc w:val="left"/>
        <w:tabs>
          <w:tab w:pos="5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</w:t>
        <w:tab/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ce)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3" w:right="343"/>
        <w:jc w:val="left"/>
        <w:tabs>
          <w:tab w:pos="5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5</w:t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s;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easu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3" w:right="-20"/>
        <w:jc w:val="left"/>
        <w:tabs>
          <w:tab w:pos="5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6</w:t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2"/>
          <w:szCs w:val="22"/>
          <w:spacing w:val="-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3" w:right="-20"/>
        <w:jc w:val="left"/>
        <w:tabs>
          <w:tab w:pos="5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</w:t>
        <w:tab/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3" w:right="-20"/>
        <w:jc w:val="left"/>
        <w:tabs>
          <w:tab w:pos="5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</w:t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</w:p>
    <w:p>
      <w:pPr>
        <w:jc w:val="left"/>
        <w:spacing w:after="0"/>
        <w:sectPr>
          <w:pgNumType w:start="2"/>
          <w:pgMar w:footer="278" w:header="-850198679" w:top="1580" w:bottom="460" w:left="980" w:right="840"/>
          <w:footerReference w:type="even" r:id="rId8"/>
          <w:footerReference w:type="odd" r:id="rId9"/>
          <w:pgSz w:w="11920" w:h="16860"/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233" w:right="-20"/>
        <w:jc w:val="left"/>
        <w:tabs>
          <w:tab w:pos="7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1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Coo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locality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(l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gi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ap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iate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ale)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tivity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4.6" w:type="dxa"/>
      </w:tblPr>
      <w:tblGrid/>
      <w:tr>
        <w:trPr>
          <w:trHeight w:val="581" w:hRule="exact"/>
        </w:trPr>
        <w:tc>
          <w:tcPr>
            <w:tcW w:w="3392" w:type="dxa"/>
            <w:tcBorders>
              <w:top w:val="single" w:sz="8.47992" w:space="0" w:color="000000"/>
              <w:bottom w:val="single" w:sz="8.480080" w:space="0" w:color="000000"/>
              <w:left w:val="single" w:sz="8.48" w:space="0" w:color="000000"/>
              <w:right w:val="single" w:sz="8.480080" w:space="0" w:color="000000"/>
            </w:tcBorders>
          </w:tcPr>
          <w:p>
            <w:pPr>
              <w:spacing w:before="0" w:after="0" w:line="319" w:lineRule="exact"/>
              <w:ind w:left="9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  <w:b/>
                <w:bCs/>
              </w:rPr>
              <w:t>D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  <w:b/>
                <w:bCs/>
              </w:rPr>
              <w:t>C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P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S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2"/>
                <w:w w:val="100"/>
                <w:b/>
                <w:bCs/>
              </w:rPr>
              <w:t>U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  <w:b/>
                <w:bCs/>
              </w:rPr>
              <w:t>V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EY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6522" w:type="dxa"/>
            <w:gridSpan w:val="4"/>
            <w:tcBorders>
              <w:top w:val="single" w:sz="8.47992" w:space="0" w:color="000000"/>
              <w:bottom w:val="single" w:sz="8.480080" w:space="0" w:color="000000"/>
              <w:left w:val="single" w:sz="8.480080" w:space="0" w:color="000000"/>
              <w:right w:val="single" w:sz="8.48016" w:space="0" w:color="000000"/>
            </w:tcBorders>
          </w:tcPr>
          <w:p>
            <w:pPr>
              <w:spacing w:before="0" w:after="0" w:line="319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G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  <w:b/>
                <w:bCs/>
              </w:rPr>
              <w:t>D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5"/>
                <w:w w:val="100"/>
                <w:b/>
                <w:bCs/>
              </w:rPr>
              <w:t>Z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ne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583" w:hRule="exact"/>
        </w:trPr>
        <w:tc>
          <w:tcPr>
            <w:tcW w:w="3392" w:type="dxa"/>
            <w:tcBorders>
              <w:top w:val="single" w:sz="8.480080" w:space="0" w:color="000000"/>
              <w:bottom w:val="single" w:sz="8.480080" w:space="0" w:color="000000"/>
              <w:left w:val="single" w:sz="8.48" w:space="0" w:color="000000"/>
              <w:right w:val="single" w:sz="8.480080" w:space="0" w:color="000000"/>
            </w:tcBorders>
          </w:tcPr>
          <w:p>
            <w:pPr>
              <w:spacing w:before="0" w:after="0" w:line="321" w:lineRule="exact"/>
              <w:ind w:left="9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  <w:b/>
                <w:bCs/>
              </w:rPr>
              <w:t>C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rne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2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s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8.480080" w:space="0" w:color="000000"/>
              <w:bottom w:val="single" w:sz="8.480080" w:space="0" w:color="000000"/>
              <w:left w:val="single" w:sz="8.480080" w:space="0" w:color="000000"/>
              <w:right w:val="single" w:sz="8.47992" w:space="0" w:color="000000"/>
            </w:tcBorders>
          </w:tcPr>
          <w:p>
            <w:pPr>
              <w:spacing w:before="0" w:after="0" w:line="321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L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8.480080" w:space="0" w:color="000000"/>
              <w:bottom w:val="single" w:sz="8.480080" w:space="0" w:color="000000"/>
              <w:left w:val="single" w:sz="8.47992" w:space="0" w:color="000000"/>
              <w:right w:val="single" w:sz="8.47992" w:space="0" w:color="000000"/>
            </w:tcBorders>
          </w:tcPr>
          <w:p>
            <w:pPr/>
            <w:rPr/>
          </w:p>
        </w:tc>
        <w:tc>
          <w:tcPr>
            <w:tcW w:w="1702" w:type="dxa"/>
            <w:tcBorders>
              <w:top w:val="single" w:sz="8.480080" w:space="0" w:color="000000"/>
              <w:bottom w:val="single" w:sz="8.480080" w:space="0" w:color="000000"/>
              <w:left w:val="single" w:sz="8.47992" w:space="0" w:color="000000"/>
              <w:right w:val="single" w:sz="8.47992" w:space="0" w:color="000000"/>
            </w:tcBorders>
          </w:tcPr>
          <w:p>
            <w:pPr>
              <w:spacing w:before="0" w:after="0" w:line="321" w:lineRule="exact"/>
              <w:ind w:left="9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L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3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g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8.480080" w:space="0" w:color="000000"/>
              <w:bottom w:val="single" w:sz="8.480080" w:space="0" w:color="000000"/>
              <w:left w:val="single" w:sz="8.47992" w:space="0" w:color="000000"/>
              <w:right w:val="single" w:sz="8.48016" w:space="0" w:color="000000"/>
            </w:tcBorders>
          </w:tcPr>
          <w:p>
            <w:pPr/>
            <w:rPr/>
          </w:p>
        </w:tc>
      </w:tr>
      <w:tr>
        <w:trPr>
          <w:trHeight w:val="514" w:hRule="exact"/>
        </w:trPr>
        <w:tc>
          <w:tcPr>
            <w:tcW w:w="3392" w:type="dxa"/>
            <w:tcBorders>
              <w:top w:val="single" w:sz="8.480080" w:space="0" w:color="000000"/>
              <w:bottom w:val="single" w:sz="8.47992" w:space="0" w:color="000000"/>
              <w:left w:val="single" w:sz="8.48" w:space="0" w:color="000000"/>
              <w:right w:val="single" w:sz="8.480080" w:space="0" w:color="000000"/>
            </w:tcBorders>
          </w:tcPr>
          <w:p>
            <w:pPr>
              <w:spacing w:before="0" w:after="0" w:line="251" w:lineRule="exact"/>
              <w:ind w:left="9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We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ern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  <w:b/>
                <w:bCs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nt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8.480080" w:space="0" w:color="000000"/>
              <w:bottom w:val="single" w:sz="8.47992" w:space="0" w:color="000000"/>
              <w:left w:val="single" w:sz="8.480080" w:space="0" w:color="000000"/>
              <w:right w:val="single" w:sz="8.47992" w:space="0" w:color="000000"/>
            </w:tcBorders>
          </w:tcPr>
          <w:p>
            <w:pPr>
              <w:spacing w:before="0" w:after="0" w:line="246" w:lineRule="exact"/>
              <w:ind w:left="65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16.9617</w:t>
            </w:r>
          </w:p>
        </w:tc>
        <w:tc>
          <w:tcPr>
            <w:tcW w:w="1560" w:type="dxa"/>
            <w:tcBorders>
              <w:top w:val="single" w:sz="8.480080" w:space="0" w:color="000000"/>
              <w:bottom w:val="single" w:sz="8.47992" w:space="0" w:color="000000"/>
              <w:left w:val="single" w:sz="8.47992" w:space="0" w:color="000000"/>
              <w:right w:val="single" w:sz="8.47992" w:space="0" w:color="000000"/>
            </w:tcBorders>
          </w:tcPr>
          <w:p>
            <w:pPr/>
            <w:rPr/>
          </w:p>
        </w:tc>
        <w:tc>
          <w:tcPr>
            <w:tcW w:w="1702" w:type="dxa"/>
            <w:tcBorders>
              <w:top w:val="single" w:sz="8.480080" w:space="0" w:color="000000"/>
              <w:bottom w:val="single" w:sz="8.47992" w:space="0" w:color="000000"/>
              <w:left w:val="single" w:sz="8.47992" w:space="0" w:color="000000"/>
              <w:right w:val="single" w:sz="8.47992" w:space="0" w:color="000000"/>
            </w:tcBorders>
          </w:tcPr>
          <w:p>
            <w:pPr>
              <w:spacing w:before="0" w:after="0" w:line="246" w:lineRule="exact"/>
              <w:ind w:left="868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136.301</w:t>
            </w:r>
          </w:p>
        </w:tc>
        <w:tc>
          <w:tcPr>
            <w:tcW w:w="1700" w:type="dxa"/>
            <w:tcBorders>
              <w:top w:val="single" w:sz="8.480080" w:space="0" w:color="000000"/>
              <w:bottom w:val="single" w:sz="8.47992" w:space="0" w:color="000000"/>
              <w:left w:val="single" w:sz="8.47992" w:space="0" w:color="000000"/>
              <w:right w:val="single" w:sz="8.48016" w:space="0" w:color="000000"/>
            </w:tcBorders>
          </w:tcPr>
          <w:p>
            <w:pPr/>
            <w:rPr/>
          </w:p>
        </w:tc>
      </w:tr>
      <w:tr>
        <w:trPr>
          <w:trHeight w:val="511" w:hRule="exact"/>
        </w:trPr>
        <w:tc>
          <w:tcPr>
            <w:tcW w:w="3392" w:type="dxa"/>
            <w:tcBorders>
              <w:top w:val="single" w:sz="8.47992" w:space="0" w:color="000000"/>
              <w:bottom w:val="single" w:sz="8.48016" w:space="0" w:color="000000"/>
              <w:left w:val="single" w:sz="8.48" w:space="0" w:color="000000"/>
              <w:right w:val="single" w:sz="8.480080" w:space="0" w:color="000000"/>
            </w:tcBorders>
          </w:tcPr>
          <w:p>
            <w:pPr>
              <w:spacing w:before="0" w:after="0" w:line="251" w:lineRule="exact"/>
              <w:ind w:left="9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So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hern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Poi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8.47992" w:space="0" w:color="000000"/>
              <w:bottom w:val="single" w:sz="8.48016" w:space="0" w:color="000000"/>
              <w:left w:val="single" w:sz="8.480080" w:space="0" w:color="000000"/>
              <w:right w:val="single" w:sz="8.47992" w:space="0" w:color="000000"/>
            </w:tcBorders>
          </w:tcPr>
          <w:p>
            <w:pPr>
              <w:spacing w:before="0" w:after="0" w:line="246" w:lineRule="exact"/>
              <w:ind w:left="65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16.9855</w:t>
            </w:r>
          </w:p>
        </w:tc>
        <w:tc>
          <w:tcPr>
            <w:tcW w:w="1560" w:type="dxa"/>
            <w:tcBorders>
              <w:top w:val="single" w:sz="8.47992" w:space="0" w:color="000000"/>
              <w:bottom w:val="single" w:sz="8.48016" w:space="0" w:color="000000"/>
              <w:left w:val="single" w:sz="8.47992" w:space="0" w:color="000000"/>
              <w:right w:val="single" w:sz="8.47992" w:space="0" w:color="000000"/>
            </w:tcBorders>
          </w:tcPr>
          <w:p>
            <w:pPr/>
            <w:rPr/>
          </w:p>
        </w:tc>
        <w:tc>
          <w:tcPr>
            <w:tcW w:w="1702" w:type="dxa"/>
            <w:tcBorders>
              <w:top w:val="single" w:sz="8.47992" w:space="0" w:color="000000"/>
              <w:bottom w:val="single" w:sz="8.48016" w:space="0" w:color="000000"/>
              <w:left w:val="single" w:sz="8.47992" w:space="0" w:color="000000"/>
              <w:right w:val="single" w:sz="8.47992" w:space="0" w:color="000000"/>
            </w:tcBorders>
          </w:tcPr>
          <w:p>
            <w:pPr>
              <w:spacing w:before="0" w:after="0" w:line="246" w:lineRule="exact"/>
              <w:ind w:left="868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136.316</w:t>
            </w:r>
          </w:p>
        </w:tc>
        <w:tc>
          <w:tcPr>
            <w:tcW w:w="1700" w:type="dxa"/>
            <w:tcBorders>
              <w:top w:val="single" w:sz="8.47992" w:space="0" w:color="000000"/>
              <w:bottom w:val="single" w:sz="8.48016" w:space="0" w:color="000000"/>
              <w:left w:val="single" w:sz="8.47992" w:space="0" w:color="000000"/>
              <w:right w:val="single" w:sz="8.48016" w:space="0" w:color="000000"/>
            </w:tcBorders>
          </w:tcPr>
          <w:p>
            <w:pPr/>
            <w:rPr/>
          </w:p>
        </w:tc>
      </w:tr>
      <w:tr>
        <w:trPr>
          <w:trHeight w:val="514" w:hRule="exact"/>
        </w:trPr>
        <w:tc>
          <w:tcPr>
            <w:tcW w:w="3392" w:type="dxa"/>
            <w:tcBorders>
              <w:top w:val="single" w:sz="8.48016" w:space="0" w:color="000000"/>
              <w:bottom w:val="single" w:sz="8.47992" w:space="0" w:color="000000"/>
              <w:left w:val="single" w:sz="8.48" w:space="0" w:color="000000"/>
              <w:right w:val="single" w:sz="8.480080" w:space="0" w:color="000000"/>
            </w:tcBorders>
          </w:tcPr>
          <w:p>
            <w:pPr>
              <w:spacing w:before="0" w:after="0" w:line="240" w:lineRule="auto"/>
              <w:ind w:left="9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aren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  <w:b/>
                <w:bCs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8.48016" w:space="0" w:color="000000"/>
              <w:bottom w:val="single" w:sz="8.47992" w:space="0" w:color="000000"/>
              <w:left w:val="single" w:sz="8.480080" w:space="0" w:color="000000"/>
              <w:right w:val="single" w:sz="8.47992" w:space="0" w:color="000000"/>
            </w:tcBorders>
          </w:tcPr>
          <w:p>
            <w:pPr>
              <w:spacing w:before="0" w:after="0" w:line="249" w:lineRule="exact"/>
              <w:ind w:left="65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16.9717</w:t>
            </w:r>
          </w:p>
        </w:tc>
        <w:tc>
          <w:tcPr>
            <w:tcW w:w="1560" w:type="dxa"/>
            <w:tcBorders>
              <w:top w:val="single" w:sz="8.48016" w:space="0" w:color="000000"/>
              <w:bottom w:val="single" w:sz="8.47992" w:space="0" w:color="000000"/>
              <w:left w:val="single" w:sz="8.47992" w:space="0" w:color="000000"/>
              <w:right w:val="single" w:sz="8.47992" w:space="0" w:color="000000"/>
            </w:tcBorders>
          </w:tcPr>
          <w:p>
            <w:pPr/>
            <w:rPr/>
          </w:p>
        </w:tc>
        <w:tc>
          <w:tcPr>
            <w:tcW w:w="1702" w:type="dxa"/>
            <w:tcBorders>
              <w:top w:val="single" w:sz="8.48016" w:space="0" w:color="000000"/>
              <w:bottom w:val="single" w:sz="8.47992" w:space="0" w:color="000000"/>
              <w:left w:val="single" w:sz="8.47992" w:space="0" w:color="000000"/>
              <w:right w:val="single" w:sz="8.47992" w:space="0" w:color="000000"/>
            </w:tcBorders>
          </w:tcPr>
          <w:p>
            <w:pPr>
              <w:spacing w:before="0" w:after="0" w:line="249" w:lineRule="exact"/>
              <w:ind w:left="868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136.339</w:t>
            </w:r>
          </w:p>
        </w:tc>
        <w:tc>
          <w:tcPr>
            <w:tcW w:w="1700" w:type="dxa"/>
            <w:tcBorders>
              <w:top w:val="single" w:sz="8.48016" w:space="0" w:color="000000"/>
              <w:bottom w:val="single" w:sz="8.47992" w:space="0" w:color="000000"/>
              <w:left w:val="single" w:sz="8.47992" w:space="0" w:color="000000"/>
              <w:right w:val="single" w:sz="8.48016" w:space="0" w:color="000000"/>
            </w:tcBorders>
          </w:tcPr>
          <w:p>
            <w:pPr/>
            <w:rPr/>
          </w:p>
        </w:tc>
      </w:tr>
      <w:tr>
        <w:trPr>
          <w:trHeight w:val="514" w:hRule="exact"/>
        </w:trPr>
        <w:tc>
          <w:tcPr>
            <w:tcW w:w="3392" w:type="dxa"/>
            <w:tcBorders>
              <w:top w:val="single" w:sz="8.47992" w:space="0" w:color="000000"/>
              <w:bottom w:val="single" w:sz="8.48016" w:space="0" w:color="000000"/>
              <w:left w:val="single" w:sz="8.48" w:space="0" w:color="000000"/>
              <w:right w:val="single" w:sz="8.480080" w:space="0" w:color="000000"/>
            </w:tcBorders>
          </w:tcPr>
          <w:p>
            <w:pPr>
              <w:spacing w:before="0" w:after="0" w:line="251" w:lineRule="exact"/>
              <w:ind w:left="9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or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hern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Poi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8.47992" w:space="0" w:color="000000"/>
              <w:bottom w:val="single" w:sz="8.48016" w:space="0" w:color="000000"/>
              <w:left w:val="single" w:sz="8.480080" w:space="0" w:color="000000"/>
              <w:right w:val="single" w:sz="8.47992" w:space="0" w:color="000000"/>
            </w:tcBorders>
          </w:tcPr>
          <w:p>
            <w:pPr>
              <w:spacing w:before="0" w:after="0" w:line="246" w:lineRule="exact"/>
              <w:ind w:left="65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16.9483</w:t>
            </w:r>
          </w:p>
        </w:tc>
        <w:tc>
          <w:tcPr>
            <w:tcW w:w="1560" w:type="dxa"/>
            <w:tcBorders>
              <w:top w:val="single" w:sz="8.47992" w:space="0" w:color="000000"/>
              <w:bottom w:val="single" w:sz="8.48016" w:space="0" w:color="000000"/>
              <w:left w:val="single" w:sz="8.47992" w:space="0" w:color="000000"/>
              <w:right w:val="single" w:sz="8.47992" w:space="0" w:color="000000"/>
            </w:tcBorders>
          </w:tcPr>
          <w:p>
            <w:pPr/>
            <w:rPr/>
          </w:p>
        </w:tc>
        <w:tc>
          <w:tcPr>
            <w:tcW w:w="1702" w:type="dxa"/>
            <w:tcBorders>
              <w:top w:val="single" w:sz="8.47992" w:space="0" w:color="000000"/>
              <w:bottom w:val="single" w:sz="8.48016" w:space="0" w:color="000000"/>
              <w:left w:val="single" w:sz="8.47992" w:space="0" w:color="000000"/>
              <w:right w:val="single" w:sz="8.47992" w:space="0" w:color="000000"/>
            </w:tcBorders>
          </w:tcPr>
          <w:p>
            <w:pPr>
              <w:spacing w:before="0" w:after="0" w:line="246" w:lineRule="exact"/>
              <w:ind w:left="868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136.325</w:t>
            </w:r>
          </w:p>
        </w:tc>
        <w:tc>
          <w:tcPr>
            <w:tcW w:w="1700" w:type="dxa"/>
            <w:tcBorders>
              <w:top w:val="single" w:sz="8.47992" w:space="0" w:color="000000"/>
              <w:bottom w:val="single" w:sz="8.48016" w:space="0" w:color="000000"/>
              <w:left w:val="single" w:sz="8.47992" w:space="0" w:color="000000"/>
              <w:right w:val="single" w:sz="8.48016" w:space="0" w:color="000000"/>
            </w:tcBorders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5.93498pt;height:343.86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2" w:after="0" w:line="240" w:lineRule="auto"/>
        <w:ind w:left="233" w:right="19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Figure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Loca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3D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n;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</w:t>
      </w:r>
    </w:p>
    <w:p>
      <w:pPr>
        <w:spacing w:before="0" w:after="0" w:line="252" w:lineRule="exact"/>
        <w:ind w:left="233" w:right="911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190.</w:t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3" w:right="676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    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33" w:right="19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tely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100%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nted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171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2014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</w:p>
    <w:p>
      <w:pPr>
        <w:jc w:val="both"/>
        <w:spacing w:after="0"/>
        <w:sectPr>
          <w:pgMar w:header="-850198679" w:footer="278" w:top="1420" w:bottom="460" w:left="900" w:right="740"/>
          <w:headerReference w:type="odd" r:id="rId10"/>
          <w:pgSz w:w="11920" w:h="16860"/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53" w:right="9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Nomine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9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DC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2014.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lcul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appro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3km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km²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3" w:right="10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ppro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21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</w:t>
      </w:r>
    </w:p>
    <w:p>
      <w:pPr>
        <w:spacing w:before="0" w:after="0" w:line="240" w:lineRule="auto"/>
        <w:ind w:left="153" w:right="9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$500k.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support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NT.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3" w:right="8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(6)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rsonn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rmour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rvisor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ional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rmin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station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3" w:right="9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obje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finit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drilling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Dolom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7pt;height:131.4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3" w:right="9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Figure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cqu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3D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</w:t>
      </w:r>
    </w:p>
    <w:p>
      <w:pPr>
        <w:spacing w:before="1" w:after="0" w:line="240" w:lineRule="auto"/>
        <w:ind w:left="153" w:right="9012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190.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3" w:right="354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    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viron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tivity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3" w:right="8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lands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stem.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ntains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rhol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ssoci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ounding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woodl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53" w:right="9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osion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ontrol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EMP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soil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ndstone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9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Nomine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284" w:footer="278" w:top="1580" w:bottom="460" w:left="980" w:right="840"/>
          <w:headerReference w:type="even" r:id="rId12"/>
          <w:pgSz w:w="11920" w:h="168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53" w:right="18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township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oola.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oloo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ssoci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19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nous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nted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ment.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20" w:right="194" w:firstLine="-567"/>
        <w:jc w:val="left"/>
        <w:tabs>
          <w:tab w:pos="7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tivity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lation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viron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vironm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3" w:right="19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ring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urb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laid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monstr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ording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53" w:right="18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rsonn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nding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hiked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support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smaller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18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(6)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rsonn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rmour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ional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19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ntec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hotel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hotel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18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</w:p>
    <w:p>
      <w:pPr>
        <w:spacing w:before="0" w:after="0" w:line="240" w:lineRule="auto"/>
        <w:ind w:left="153" w:right="40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lan.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surv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2.419377pt;height:293.595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002" w:right="208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center"/>
        <w:spacing w:after="0"/>
        <w:sectPr>
          <w:pgNumType w:start="5"/>
          <w:pgMar w:header="0" w:footer="278" w:top="1420" w:bottom="460" w:left="980" w:right="740"/>
          <w:headerReference w:type="odd" r:id="rId14"/>
          <w:footerReference w:type="odd" r:id="rId15"/>
          <w:footerReference w:type="even" r:id="rId16"/>
          <w:pgSz w:w="11920" w:h="16860"/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4.596781pt;height:304.635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9" w:after="0" w:line="240" w:lineRule="auto"/>
        <w:ind w:left="213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98" w:firstLine="-567"/>
        <w:jc w:val="left"/>
        <w:tabs>
          <w:tab w:pos="7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</w:t>
        <w:tab/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ajor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vironm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tal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/risk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assess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3" w:right="9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ssessment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nvironme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ument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rious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ssessmen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rious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ssessmen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hood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unplann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nvironme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9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nvironme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nvironme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tal.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3" w:right="162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    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ovi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viron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3" w:right="9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2008.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ronm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onstru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uide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onsultation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ndholde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lan.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9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footp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vironment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Monitor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284" w:footer="278" w:top="1580" w:bottom="460" w:left="980" w:right="840"/>
          <w:headerReference w:type="even" r:id="rId18"/>
          <w:pgSz w:w="11920" w:h="16860"/>
        </w:sectPr>
      </w:pPr>
      <w:rPr/>
    </w:p>
    <w:p>
      <w:pPr>
        <w:spacing w:before="25" w:after="0" w:line="609" w:lineRule="exact"/>
        <w:ind w:right="266"/>
        <w:jc w:val="right"/>
        <w:rPr>
          <w:rFonts w:ascii="Arial" w:hAnsi="Arial" w:cs="Arial" w:eastAsia="Arial"/>
          <w:sz w:val="31"/>
          <w:szCs w:val="31"/>
        </w:rPr>
      </w:pPr>
      <w:rPr/>
      <w:r>
        <w:rPr/>
        <w:pict>
          <v:group style="position:absolute;margin-left:55.788754pt;margin-top:44.395668pt;width:497.41974pt;height:.1pt;mso-position-horizontal-relative:page;mso-position-vertical-relative:paragraph;z-index:-575" coordorigin="1116,888" coordsize="9948,2">
            <v:shape style="position:absolute;left:1116;top:888;width:9948;height:2" coordorigin="1116,888" coordsize="9948,0" path="m1116,888l11064,888e" filled="f" stroked="t" strokeweight="1.079782pt" strokecolor="#000000">
              <v:path arrowok="t"/>
            </v:shape>
          </v:group>
          <w10:wrap type="none"/>
        </w:pict>
      </w:r>
      <w:r>
        <w:rPr/>
        <w:pict>
          <v:group style="position:absolute;margin-left:499.725647pt;margin-top:10.984847pt;width:38.819116pt;height:20.62378pt;mso-position-horizontal-relative:page;mso-position-vertical-relative:paragraph;z-index:-573" coordorigin="9995,220" coordsize="776,412">
            <v:shape style="position:absolute;left:9995;top:220;width:776;height:412" coordorigin="9995,220" coordsize="776,412" path="m9995,220l10771,220,10771,632,9995,632,9995,220e" filled="t" fillcolor="#EDEDED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54"/>
          <w:szCs w:val="54"/>
          <w:color w:val="4D70A1"/>
          <w:spacing w:val="-107"/>
          <w:w w:val="43"/>
          <w:i/>
          <w:position w:val="-2"/>
        </w:rPr>
        <w:t>A</w:t>
      </w:r>
      <w:r>
        <w:rPr>
          <w:rFonts w:ascii="Arial" w:hAnsi="Arial" w:cs="Arial" w:eastAsia="Arial"/>
          <w:sz w:val="54"/>
          <w:szCs w:val="54"/>
          <w:color w:val="1174B3"/>
          <w:spacing w:val="18"/>
          <w:w w:val="112"/>
          <w:i/>
          <w:position w:val="-2"/>
        </w:rPr>
        <w:t>\</w:t>
      </w:r>
      <w:r>
        <w:rPr>
          <w:rFonts w:ascii="Arial" w:hAnsi="Arial" w:cs="Arial" w:eastAsia="Arial"/>
          <w:sz w:val="31"/>
          <w:szCs w:val="31"/>
          <w:color w:val="1174B3"/>
          <w:spacing w:val="0"/>
          <w:w w:val="84"/>
          <w:position w:val="-2"/>
        </w:rPr>
        <w:t>armou</w:t>
      </w:r>
      <w:r>
        <w:rPr>
          <w:rFonts w:ascii="Arial" w:hAnsi="Arial" w:cs="Arial" w:eastAsia="Arial"/>
          <w:sz w:val="31"/>
          <w:szCs w:val="31"/>
          <w:color w:val="1174B3"/>
          <w:spacing w:val="7"/>
          <w:w w:val="84"/>
          <w:position w:val="-2"/>
        </w:rPr>
        <w:t>r</w:t>
      </w:r>
      <w:r>
        <w:rPr>
          <w:rFonts w:ascii="Arial" w:hAnsi="Arial" w:cs="Arial" w:eastAsia="Arial"/>
          <w:sz w:val="31"/>
          <w:szCs w:val="31"/>
          <w:color w:val="A7A7AA"/>
          <w:spacing w:val="0"/>
          <w:w w:val="82"/>
          <w:position w:val="-2"/>
        </w:rPr>
        <w:t>energy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6" w:after="0" w:line="474" w:lineRule="exact"/>
        <w:ind w:left="6031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/>
        <w:pict>
          <v:shape style="position:absolute;margin-left:329.760010pt;margin-top:-23.922279pt;width:20.52pt;height:52.200001pt;mso-position-horizontal-relative:page;mso-position-vertical-relative:paragraph;z-index:-576" type="#_x0000_t75">
            <v:imagedata r:id="rId23" o:title=""/>
          </v:shape>
        </w:pict>
      </w:r>
      <w:r>
        <w:rPr/>
        <w:pict>
          <v:group style="position:absolute;margin-left:409.645294pt;margin-top:-1.371415pt;width:54.877732pt;height:29.274904pt;mso-position-horizontal-relative:page;mso-position-vertical-relative:paragraph;z-index:-572" coordorigin="8193,-27" coordsize="1098,585">
            <v:shape style="position:absolute;left:8193;top:-27;width:1098;height:585" coordorigin="8193,-27" coordsize="1098,585" path="m8193,-27l9290,-27,9290,558,8193,558,8193,-27e" filled="t" fillcolor="#EDEDED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42"/>
          <w:szCs w:val="42"/>
          <w:color w:val="6793C4"/>
          <w:w w:val="80"/>
          <w:b/>
          <w:bCs/>
          <w:position w:val="-2"/>
        </w:rPr>
        <w:t>armou</w:t>
      </w:r>
      <w:r>
        <w:rPr>
          <w:rFonts w:ascii="Arial" w:hAnsi="Arial" w:cs="Arial" w:eastAsia="Arial"/>
          <w:sz w:val="42"/>
          <w:szCs w:val="42"/>
          <w:color w:val="6793C4"/>
          <w:spacing w:val="22"/>
          <w:w w:val="81"/>
          <w:b/>
          <w:bCs/>
          <w:position w:val="-2"/>
        </w:rPr>
        <w:t>r</w:t>
      </w:r>
      <w:r>
        <w:rPr>
          <w:rFonts w:ascii="Arial" w:hAnsi="Arial" w:cs="Arial" w:eastAsia="Arial"/>
          <w:sz w:val="42"/>
          <w:szCs w:val="42"/>
          <w:color w:val="BCBDC6"/>
          <w:spacing w:val="0"/>
          <w:w w:val="79"/>
          <w:b/>
          <w:bCs/>
          <w:position w:val="-2"/>
        </w:rPr>
        <w:t>energy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3131" w:right="2683"/>
        <w:jc w:val="center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69696B"/>
          <w:spacing w:val="0"/>
          <w:w w:val="100"/>
          <w:b/>
          <w:bCs/>
        </w:rPr>
        <w:t>Environmental</w:t>
      </w:r>
      <w:r>
        <w:rPr>
          <w:rFonts w:ascii="Arial" w:hAnsi="Arial" w:cs="Arial" w:eastAsia="Arial"/>
          <w:sz w:val="40"/>
          <w:szCs w:val="40"/>
          <w:color w:val="69696B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69696B"/>
          <w:spacing w:val="0"/>
          <w:w w:val="101"/>
          <w:b/>
          <w:bCs/>
        </w:rPr>
        <w:t>Policy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9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45454"/>
          <w:spacing w:val="0"/>
          <w:w w:val="112"/>
        </w:rPr>
        <w:t>Polic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12"/>
        </w:rPr>
        <w:t>y</w:t>
      </w:r>
      <w:r>
        <w:rPr>
          <w:rFonts w:ascii="Arial" w:hAnsi="Arial" w:cs="Arial" w:eastAsia="Arial"/>
          <w:sz w:val="17"/>
          <w:szCs w:val="17"/>
          <w:color w:val="545454"/>
          <w:spacing w:val="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12"/>
        </w:rPr>
        <w:t>Statement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ind w:left="1914" w:right="1452" w:firstLine="-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Armour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9696B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Energy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9696B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9696B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committed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9696B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9696B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pro</w:t>
      </w:r>
      <w:r>
        <w:rPr>
          <w:rFonts w:ascii="Arial" w:hAnsi="Arial" w:cs="Arial" w:eastAsia="Arial"/>
          <w:sz w:val="17"/>
          <w:szCs w:val="17"/>
          <w:color w:val="69696B"/>
          <w:spacing w:val="-1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-6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tive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9696B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management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9696B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of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9696B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-1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environmental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3"/>
        </w:rPr>
        <w:t>r</w:t>
      </w:r>
      <w:r>
        <w:rPr>
          <w:rFonts w:ascii="Arial" w:hAnsi="Arial" w:cs="Arial" w:eastAsia="Arial"/>
          <w:sz w:val="17"/>
          <w:szCs w:val="17"/>
          <w:color w:val="545454"/>
          <w:spacing w:val="-7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1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99"/>
        </w:rPr>
        <w:t>po</w:t>
      </w:r>
      <w:r>
        <w:rPr>
          <w:rFonts w:ascii="Arial" w:hAnsi="Arial" w:cs="Arial" w:eastAsia="Arial"/>
          <w:sz w:val="17"/>
          <w:szCs w:val="17"/>
          <w:color w:val="545454"/>
          <w:spacing w:val="-1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-24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2"/>
        </w:rPr>
        <w:t>ibilit</w:t>
      </w:r>
      <w:r>
        <w:rPr>
          <w:rFonts w:ascii="Arial" w:hAnsi="Arial" w:cs="Arial" w:eastAsia="Arial"/>
          <w:sz w:val="17"/>
          <w:szCs w:val="17"/>
          <w:color w:val="545454"/>
          <w:spacing w:val="3"/>
          <w:w w:val="103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8"/>
        </w:rPr>
        <w:t>es</w:t>
      </w:r>
      <w:r>
        <w:rPr>
          <w:rFonts w:ascii="Arial" w:hAnsi="Arial" w:cs="Arial" w:eastAsia="Arial"/>
          <w:sz w:val="17"/>
          <w:szCs w:val="17"/>
          <w:color w:val="828283"/>
          <w:spacing w:val="5"/>
          <w:w w:val="97"/>
        </w:rPr>
        <w:t>,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6"/>
        </w:rPr>
        <w:t>st</w:t>
      </w:r>
      <w:r>
        <w:rPr>
          <w:rFonts w:ascii="Arial" w:hAnsi="Arial" w:cs="Arial" w:eastAsia="Arial"/>
          <w:sz w:val="17"/>
          <w:szCs w:val="17"/>
          <w:color w:val="69696B"/>
          <w:spacing w:val="-2"/>
          <w:w w:val="97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-2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99"/>
        </w:rPr>
        <w:t>ving</w:t>
      </w:r>
      <w:r>
        <w:rPr>
          <w:rFonts w:ascii="Arial" w:hAnsi="Arial" w:cs="Arial" w:eastAsia="Arial"/>
          <w:sz w:val="17"/>
          <w:szCs w:val="17"/>
          <w:color w:val="545454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45454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ac</w:t>
      </w:r>
      <w:r>
        <w:rPr>
          <w:rFonts w:ascii="Arial" w:hAnsi="Arial" w:cs="Arial" w:eastAsia="Arial"/>
          <w:sz w:val="17"/>
          <w:szCs w:val="17"/>
          <w:color w:val="69696B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69696B"/>
          <w:spacing w:val="-39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ve</w:t>
      </w:r>
      <w:r>
        <w:rPr>
          <w:rFonts w:ascii="Arial" w:hAnsi="Arial" w:cs="Arial" w:eastAsia="Arial"/>
          <w:sz w:val="17"/>
          <w:szCs w:val="17"/>
          <w:color w:val="69696B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industr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bes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practic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99"/>
        </w:rPr>
        <w:t>v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ronmen</w:t>
      </w:r>
      <w:r>
        <w:rPr>
          <w:rFonts w:ascii="Arial" w:hAnsi="Arial" w:cs="Arial" w:eastAsia="Arial"/>
          <w:sz w:val="17"/>
          <w:szCs w:val="17"/>
          <w:color w:val="69696B"/>
          <w:spacing w:val="-15"/>
          <w:w w:val="98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-13"/>
          <w:w w:val="115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92"/>
        </w:rPr>
        <w:t>l</w:t>
      </w:r>
      <w:r>
        <w:rPr>
          <w:rFonts w:ascii="Arial" w:hAnsi="Arial" w:cs="Arial" w:eastAsia="Arial"/>
          <w:sz w:val="17"/>
          <w:szCs w:val="17"/>
          <w:color w:val="69696B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96"/>
        </w:rPr>
        <w:t>management.</w:t>
      </w:r>
      <w:r>
        <w:rPr>
          <w:rFonts w:ascii="Arial" w:hAnsi="Arial" w:cs="Arial" w:eastAsia="Arial"/>
          <w:sz w:val="17"/>
          <w:szCs w:val="17"/>
          <w:color w:val="545454"/>
          <w:spacing w:val="-7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1"/>
        </w:rPr>
        <w:t>This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7"/>
          <w:pgMar w:header="0" w:footer="278" w:top="540" w:bottom="460" w:left="980" w:right="840"/>
          <w:headerReference w:type="odd" r:id="rId20"/>
          <w:footerReference w:type="odd" r:id="rId21"/>
          <w:footerReference w:type="even" r:id="rId22"/>
          <w:pgSz w:w="11920" w:h="16860"/>
        </w:sectPr>
      </w:pPr>
      <w:rPr/>
    </w:p>
    <w:p>
      <w:pPr>
        <w:spacing w:before="0" w:after="0" w:line="180" w:lineRule="exact"/>
        <w:ind w:left="1899" w:right="-4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commitment</w:t>
      </w:r>
      <w:r>
        <w:rPr>
          <w:rFonts w:ascii="Arial" w:hAnsi="Arial" w:cs="Arial" w:eastAsia="Arial"/>
          <w:sz w:val="17"/>
          <w:szCs w:val="17"/>
          <w:color w:val="69696B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extend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ll</w:t>
      </w:r>
      <w:r>
        <w:rPr>
          <w:rFonts w:ascii="Arial" w:hAnsi="Arial" w:cs="Arial" w:eastAsia="Arial"/>
          <w:sz w:val="17"/>
          <w:szCs w:val="17"/>
          <w:color w:val="545454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-17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1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545454"/>
          <w:spacing w:val="-6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69696B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D3D3D"/>
          <w:spacing w:val="-2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99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activit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82828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including</w:t>
      </w:r>
      <w:r>
        <w:rPr>
          <w:rFonts w:ascii="Arial" w:hAnsi="Arial" w:cs="Arial" w:eastAsia="Arial"/>
          <w:sz w:val="17"/>
          <w:szCs w:val="17"/>
          <w:color w:val="69696B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-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8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10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78"/>
          <w:w w:val="113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8"/>
        </w:rPr>
        <w:t>constructio</w:t>
      </w:r>
      <w:r>
        <w:rPr>
          <w:rFonts w:ascii="Arial" w:hAnsi="Arial" w:cs="Arial" w:eastAsia="Arial"/>
          <w:sz w:val="17"/>
          <w:szCs w:val="17"/>
          <w:color w:val="69696B"/>
          <w:spacing w:val="-22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59"/>
        </w:rPr>
        <w:t>,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8"/>
        </w:rPr>
        <w:t>productio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59"/>
        </w:rPr>
        <w:t>,</w:t>
      </w:r>
      <w:r>
        <w:rPr>
          <w:rFonts w:ascii="Arial" w:hAnsi="Arial" w:cs="Arial" w:eastAsia="Arial"/>
          <w:sz w:val="17"/>
          <w:szCs w:val="17"/>
          <w:color w:val="82828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6"/>
        </w:rPr>
        <w:t>logisti</w:t>
      </w:r>
      <w:r>
        <w:rPr>
          <w:rFonts w:ascii="Arial" w:hAnsi="Arial" w:cs="Arial" w:eastAsia="Arial"/>
          <w:sz w:val="17"/>
          <w:szCs w:val="17"/>
          <w:color w:val="69696B"/>
          <w:spacing w:val="8"/>
          <w:w w:val="96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ma</w:t>
      </w:r>
      <w:r>
        <w:rPr>
          <w:rFonts w:ascii="Arial" w:hAnsi="Arial" w:cs="Arial" w:eastAsia="Arial"/>
          <w:sz w:val="17"/>
          <w:szCs w:val="17"/>
          <w:color w:val="69696B"/>
          <w:spacing w:val="-1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ag</w:t>
      </w:r>
      <w:r>
        <w:rPr>
          <w:rFonts w:ascii="Arial" w:hAnsi="Arial" w:cs="Arial" w:eastAsia="Arial"/>
          <w:sz w:val="17"/>
          <w:szCs w:val="17"/>
          <w:color w:val="828283"/>
          <w:spacing w:val="-2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men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545454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uppor</w:t>
      </w:r>
      <w:r>
        <w:rPr>
          <w:rFonts w:ascii="Arial" w:hAnsi="Arial" w:cs="Arial" w:eastAsia="Arial"/>
          <w:sz w:val="17"/>
          <w:szCs w:val="17"/>
          <w:color w:val="545454"/>
          <w:spacing w:val="-11"/>
          <w:w w:val="99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26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acqu</w:t>
      </w:r>
      <w:r>
        <w:rPr>
          <w:rFonts w:ascii="Arial" w:hAnsi="Arial" w:cs="Arial" w:eastAsia="Arial"/>
          <w:sz w:val="17"/>
          <w:szCs w:val="17"/>
          <w:color w:val="69696B"/>
          <w:spacing w:val="-2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ition,</w:t>
      </w:r>
      <w:r>
        <w:rPr>
          <w:rFonts w:ascii="Arial" w:hAnsi="Arial" w:cs="Arial" w:eastAsia="Arial"/>
          <w:sz w:val="17"/>
          <w:szCs w:val="17"/>
          <w:color w:val="69696B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drillin</w:t>
      </w:r>
      <w:r>
        <w:rPr>
          <w:rFonts w:ascii="Arial" w:hAnsi="Arial" w:cs="Arial" w:eastAsia="Arial"/>
          <w:sz w:val="17"/>
          <w:szCs w:val="17"/>
          <w:color w:val="545454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19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520" w:bottom="280" w:left="980" w:right="840"/>
          <w:cols w:num="2" w:equalWidth="0">
            <w:col w:w="6968" w:space="101"/>
            <w:col w:w="3031"/>
          </w:cols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8" w:after="0" w:line="240" w:lineRule="auto"/>
        <w:ind w:left="1914" w:right="704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45454"/>
          <w:spacing w:val="0"/>
          <w:w w:val="110"/>
        </w:rPr>
        <w:t>Expectations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180" w:lineRule="exact"/>
        <w:ind w:left="1907" w:right="1431" w:firstLine="-7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436.008423pt;margin-top:8.350216pt;width:.1pt;height:11.309815pt;mso-position-horizontal-relative:page;mso-position-vertical-relative:paragraph;z-index:-571" coordorigin="8720,167" coordsize="2,226">
            <v:shape style="position:absolute;left:8720;top:167;width:2;height:226" coordorigin="8720,167" coordsize="0,226" path="m8720,393l8720,167e" filled="f" stroked="t" strokeweight="4.079105pt" strokecolor="#EDEDED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will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1"/>
        </w:rPr>
        <w:t>ac</w:t>
      </w:r>
      <w:r>
        <w:rPr>
          <w:rFonts w:ascii="Arial" w:hAnsi="Arial" w:cs="Arial" w:eastAsia="Arial"/>
          <w:sz w:val="17"/>
          <w:szCs w:val="17"/>
          <w:color w:val="69696B"/>
          <w:spacing w:val="-16"/>
          <w:w w:val="101"/>
        </w:rPr>
        <w:t>h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2"/>
        </w:rPr>
        <w:t>eve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by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ensuring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that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all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ntal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obligat</w:t>
      </w:r>
      <w:r>
        <w:rPr>
          <w:rFonts w:ascii="Arial" w:hAnsi="Arial" w:cs="Arial" w:eastAsia="Arial"/>
          <w:sz w:val="17"/>
          <w:szCs w:val="17"/>
          <w:color w:val="69696B"/>
          <w:spacing w:val="-1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environment</w:t>
      </w:r>
      <w:r>
        <w:rPr>
          <w:rFonts w:ascii="Arial" w:hAnsi="Arial" w:cs="Arial" w:eastAsia="Arial"/>
          <w:sz w:val="17"/>
          <w:szCs w:val="17"/>
          <w:color w:val="69696B"/>
          <w:spacing w:val="-3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92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92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mana</w:t>
      </w:r>
      <w:r>
        <w:rPr>
          <w:rFonts w:ascii="Arial" w:hAnsi="Arial" w:cs="Arial" w:eastAsia="Arial"/>
          <w:sz w:val="17"/>
          <w:szCs w:val="17"/>
          <w:color w:val="545454"/>
          <w:spacing w:val="-5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828283"/>
          <w:spacing w:val="-2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men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1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asu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82828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are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545454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or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exceeded</w:t>
      </w:r>
      <w:r>
        <w:rPr>
          <w:rFonts w:ascii="Arial" w:hAnsi="Arial" w:cs="Arial" w:eastAsia="Arial"/>
          <w:sz w:val="17"/>
          <w:szCs w:val="17"/>
          <w:color w:val="69696B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in</w:t>
      </w:r>
      <w:r>
        <w:rPr>
          <w:rFonts w:ascii="Arial" w:hAnsi="Arial" w:cs="Arial" w:eastAsia="Arial"/>
          <w:sz w:val="17"/>
          <w:szCs w:val="17"/>
          <w:color w:val="69696B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relatio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545454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9696B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69696B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69696B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99"/>
        </w:rPr>
        <w:t>performanc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-14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98"/>
        </w:rPr>
        <w:t>targe</w:t>
      </w:r>
      <w:r>
        <w:rPr>
          <w:rFonts w:ascii="Arial" w:hAnsi="Arial" w:cs="Arial" w:eastAsia="Arial"/>
          <w:sz w:val="17"/>
          <w:szCs w:val="17"/>
          <w:color w:val="545454"/>
          <w:spacing w:val="-14"/>
          <w:w w:val="98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-20"/>
          <w:w w:val="118"/>
        </w:rPr>
        <w:t>s</w:t>
      </w:r>
      <w:r>
        <w:rPr>
          <w:rFonts w:ascii="Arial" w:hAnsi="Arial" w:cs="Arial" w:eastAsia="Arial"/>
          <w:sz w:val="17"/>
          <w:szCs w:val="17"/>
          <w:color w:val="A7A7AA"/>
          <w:spacing w:val="0"/>
          <w:w w:val="16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907" w:right="738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45454"/>
          <w:spacing w:val="0"/>
          <w:w w:val="113"/>
        </w:rPr>
        <w:t>Measure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7" w:lineRule="exact"/>
        <w:ind w:left="1899" w:right="666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B"/>
          <w:spacing w:val="0"/>
          <w:w w:val="95"/>
        </w:rPr>
        <w:t>Armou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5"/>
        </w:rPr>
        <w:t>r</w:t>
      </w:r>
      <w:r>
        <w:rPr>
          <w:rFonts w:ascii="Arial" w:hAnsi="Arial" w:cs="Arial" w:eastAsia="Arial"/>
          <w:sz w:val="17"/>
          <w:szCs w:val="17"/>
          <w:color w:val="69696B"/>
          <w:spacing w:val="2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gy</w:t>
      </w:r>
      <w:r>
        <w:rPr>
          <w:rFonts w:ascii="Arial" w:hAnsi="Arial" w:cs="Arial" w:eastAsia="Arial"/>
          <w:sz w:val="17"/>
          <w:szCs w:val="17"/>
          <w:color w:val="545454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3"/>
        </w:rPr>
        <w:t>wil</w:t>
      </w:r>
      <w:r>
        <w:rPr>
          <w:rFonts w:ascii="Arial" w:hAnsi="Arial" w:cs="Arial" w:eastAsia="Arial"/>
          <w:sz w:val="17"/>
          <w:szCs w:val="17"/>
          <w:color w:val="545454"/>
          <w:spacing w:val="-28"/>
          <w:w w:val="103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211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40" w:lineRule="auto"/>
        <w:ind w:left="1914" w:right="147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B"/>
          <w:spacing w:val="0"/>
          <w:w w:val="154"/>
        </w:rPr>
        <w:t>•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54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15"/>
          <w:w w:val="154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Integrat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en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97"/>
        </w:rPr>
        <w:t>v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8"/>
        </w:rPr>
        <w:t>onment</w:t>
      </w:r>
      <w:r>
        <w:rPr>
          <w:rFonts w:ascii="Arial" w:hAnsi="Arial" w:cs="Arial" w:eastAsia="Arial"/>
          <w:sz w:val="17"/>
          <w:szCs w:val="17"/>
          <w:color w:val="69696B"/>
          <w:spacing w:val="-3"/>
          <w:w w:val="99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92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managemen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int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45454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lhe</w:t>
      </w:r>
      <w:r>
        <w:rPr>
          <w:rFonts w:ascii="Arial" w:hAnsi="Arial" w:cs="Arial" w:eastAsia="Arial"/>
          <w:sz w:val="17"/>
          <w:szCs w:val="17"/>
          <w:color w:val="545454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planning</w:t>
      </w:r>
      <w:r>
        <w:rPr>
          <w:rFonts w:ascii="Arial" w:hAnsi="Arial" w:cs="Arial" w:eastAsia="Arial"/>
          <w:sz w:val="17"/>
          <w:szCs w:val="17"/>
          <w:color w:val="545454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69696B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operatio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545454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69696B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all</w:t>
      </w:r>
      <w:r>
        <w:rPr>
          <w:rFonts w:ascii="Arial" w:hAnsi="Arial" w:cs="Arial" w:eastAsia="Arial"/>
          <w:sz w:val="17"/>
          <w:szCs w:val="17"/>
          <w:color w:val="69696B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Armour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40" w:lineRule="auto"/>
        <w:ind w:left="2166" w:right="583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Energy</w:t>
      </w:r>
      <w:r>
        <w:rPr>
          <w:rFonts w:ascii="Arial" w:hAnsi="Arial" w:cs="Arial" w:eastAsia="Arial"/>
          <w:sz w:val="17"/>
          <w:szCs w:val="17"/>
          <w:color w:val="69696B"/>
          <w:spacing w:val="5"/>
          <w:w w:val="100"/>
        </w:rPr>
        <w:t>'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-1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ess</w:t>
      </w:r>
      <w:r>
        <w:rPr>
          <w:rFonts w:ascii="Arial" w:hAnsi="Arial" w:cs="Arial" w:eastAsia="Arial"/>
          <w:sz w:val="17"/>
          <w:szCs w:val="17"/>
          <w:color w:val="82828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8"/>
        </w:rPr>
        <w:t>ct</w:t>
      </w:r>
      <w:r>
        <w:rPr>
          <w:rFonts w:ascii="Arial" w:hAnsi="Arial" w:cs="Arial" w:eastAsia="Arial"/>
          <w:sz w:val="17"/>
          <w:szCs w:val="17"/>
          <w:color w:val="828283"/>
          <w:spacing w:val="-16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3"/>
        </w:rPr>
        <w:t>vit</w:t>
      </w:r>
      <w:r>
        <w:rPr>
          <w:rFonts w:ascii="Arial" w:hAnsi="Arial" w:cs="Arial" w:eastAsia="Arial"/>
          <w:sz w:val="17"/>
          <w:szCs w:val="17"/>
          <w:color w:val="69696B"/>
          <w:spacing w:val="-19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9"/>
        </w:rPr>
        <w:t>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40" w:lineRule="auto"/>
        <w:ind w:left="1907" w:right="337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B"/>
          <w:spacing w:val="0"/>
          <w:w w:val="171"/>
        </w:rPr>
        <w:t>•</w:t>
      </w:r>
      <w:r>
        <w:rPr>
          <w:rFonts w:ascii="Arial" w:hAnsi="Arial" w:cs="Arial" w:eastAsia="Arial"/>
          <w:sz w:val="17"/>
          <w:szCs w:val="17"/>
          <w:color w:val="69696B"/>
          <w:spacing w:val="77"/>
          <w:w w:val="171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mply</w:t>
      </w:r>
      <w:r>
        <w:rPr>
          <w:rFonts w:ascii="Arial" w:hAnsi="Arial" w:cs="Arial" w:eastAsia="Arial"/>
          <w:sz w:val="17"/>
          <w:szCs w:val="17"/>
          <w:color w:val="545454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wit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all</w:t>
      </w:r>
      <w:r>
        <w:rPr>
          <w:rFonts w:ascii="Arial" w:hAnsi="Arial" w:cs="Arial" w:eastAsia="Arial"/>
          <w:sz w:val="17"/>
          <w:szCs w:val="17"/>
          <w:color w:val="69696B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statutor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y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69696B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241"/>
        </w:rPr>
        <w:t>l</w:t>
      </w:r>
      <w:r>
        <w:rPr>
          <w:rFonts w:ascii="Arial" w:hAnsi="Arial" w:cs="Arial" w:eastAsia="Arial"/>
          <w:sz w:val="17"/>
          <w:szCs w:val="17"/>
          <w:color w:val="545454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1"/>
        </w:rPr>
        <w:t>eg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1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11"/>
          <w:w w:val="192"/>
        </w:rPr>
        <w:t>l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8"/>
        </w:rPr>
        <w:t>condition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4"/>
        </w:rPr>
        <w:t>nd</w:t>
      </w:r>
      <w:r>
        <w:rPr>
          <w:rFonts w:ascii="Arial" w:hAnsi="Arial" w:cs="Arial" w:eastAsia="Arial"/>
          <w:sz w:val="17"/>
          <w:szCs w:val="17"/>
          <w:color w:val="545454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obfigalio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98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2" w:after="0" w:line="188" w:lineRule="exact"/>
        <w:ind w:left="2159" w:right="1525" w:firstLine="-24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B"/>
          <w:spacing w:val="0"/>
          <w:w w:val="137"/>
        </w:rPr>
        <w:t>•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37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33"/>
          <w:w w:val="137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Assist</w:t>
      </w:r>
      <w:r>
        <w:rPr>
          <w:rFonts w:ascii="Arial" w:hAnsi="Arial" w:cs="Arial" w:eastAsia="Arial"/>
          <w:sz w:val="17"/>
          <w:szCs w:val="17"/>
          <w:color w:val="69696B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all</w:t>
      </w:r>
      <w:r>
        <w:rPr>
          <w:rFonts w:ascii="Arial" w:hAnsi="Arial" w:cs="Arial" w:eastAsia="Arial"/>
          <w:sz w:val="17"/>
          <w:szCs w:val="17"/>
          <w:color w:val="69696B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employees</w:t>
      </w:r>
      <w:r>
        <w:rPr>
          <w:rFonts w:ascii="Arial" w:hAnsi="Arial" w:cs="Arial" w:eastAsia="Arial"/>
          <w:sz w:val="17"/>
          <w:szCs w:val="17"/>
          <w:color w:val="69696B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ensure</w:t>
      </w:r>
      <w:r>
        <w:rPr>
          <w:rFonts w:ascii="Arial" w:hAnsi="Arial" w:cs="Arial" w:eastAsia="Arial"/>
          <w:sz w:val="17"/>
          <w:szCs w:val="17"/>
          <w:color w:val="69696B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545454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82828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828283"/>
          <w:spacing w:val="-1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68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828283"/>
          <w:spacing w:val="-14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ironmenta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69696B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7"/>
        </w:rPr>
        <w:t>obligation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545454"/>
          <w:spacing w:val="4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7"/>
        </w:rPr>
        <w:t>through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training,</w:t>
      </w:r>
      <w:r>
        <w:rPr>
          <w:rFonts w:ascii="Arial" w:hAnsi="Arial" w:cs="Arial" w:eastAsia="Arial"/>
          <w:sz w:val="17"/>
          <w:szCs w:val="17"/>
          <w:color w:val="545454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10"/>
        </w:rPr>
        <w:t>educa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110"/>
        </w:rPr>
        <w:t>t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3D3D3D"/>
          <w:spacing w:val="-4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-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69696B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5"/>
        </w:rPr>
        <w:t>communication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0" w:lineRule="auto"/>
        <w:ind w:left="2166" w:right="315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45454"/>
          <w:spacing w:val="0"/>
          <w:w w:val="97"/>
        </w:rPr>
        <w:t>Promot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6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comp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-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9696B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8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8"/>
        </w:rPr>
        <w:t>u</w:t>
      </w:r>
      <w:r>
        <w:rPr>
          <w:rFonts w:ascii="Arial" w:hAnsi="Arial" w:cs="Arial" w:eastAsia="Arial"/>
          <w:sz w:val="17"/>
          <w:szCs w:val="17"/>
          <w:color w:val="828283"/>
          <w:spacing w:val="-2"/>
          <w:w w:val="192"/>
        </w:rPr>
        <w:t>l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6"/>
        </w:rPr>
        <w:t>tur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wit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tron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99"/>
        </w:rPr>
        <w:t>nviron</w:t>
      </w:r>
      <w:r>
        <w:rPr>
          <w:rFonts w:ascii="Arial" w:hAnsi="Arial" w:cs="Arial" w:eastAsia="Arial"/>
          <w:sz w:val="17"/>
          <w:szCs w:val="17"/>
          <w:color w:val="545454"/>
          <w:spacing w:val="-11"/>
          <w:w w:val="99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545454"/>
          <w:spacing w:val="-2"/>
          <w:w w:val="111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15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-1"/>
          <w:w w:val="192"/>
        </w:rPr>
        <w:t>l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principl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38" w:lineRule="auto"/>
        <w:ind w:left="2159" w:right="1479" w:firstLine="-252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B"/>
          <w:spacing w:val="0"/>
          <w:w w:val="154"/>
        </w:rPr>
        <w:t>•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54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15"/>
          <w:w w:val="154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54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-18"/>
          <w:w w:val="154"/>
        </w:rPr>
        <w:t>o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99"/>
        </w:rPr>
        <w:t>ntribu</w:t>
      </w:r>
      <w:r>
        <w:rPr>
          <w:rFonts w:ascii="Arial" w:hAnsi="Arial" w:cs="Arial" w:eastAsia="Arial"/>
          <w:sz w:val="17"/>
          <w:szCs w:val="17"/>
          <w:color w:val="545454"/>
          <w:spacing w:val="-7"/>
          <w:w w:val="99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45454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545454"/>
          <w:spacing w:val="-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828283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tainabl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9696B"/>
          <w:spacing w:val="-1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lopmen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69696B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-18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mmunit</w:t>
      </w:r>
      <w:r>
        <w:rPr>
          <w:rFonts w:ascii="Arial" w:hAnsi="Arial" w:cs="Arial" w:eastAsia="Arial"/>
          <w:sz w:val="17"/>
          <w:szCs w:val="17"/>
          <w:color w:val="69696B"/>
          <w:spacing w:val="-3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conduc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6"/>
        </w:rPr>
        <w:t>activitie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3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5"/>
        </w:rPr>
        <w:t>b</w:t>
      </w:r>
      <w:r>
        <w:rPr>
          <w:rFonts w:ascii="Arial" w:hAnsi="Arial" w:cs="Arial" w:eastAsia="Arial"/>
          <w:sz w:val="17"/>
          <w:szCs w:val="17"/>
          <w:color w:val="545454"/>
          <w:spacing w:val="1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9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-14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13"/>
        </w:rPr>
        <w:t>d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color w:val="69696B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6"/>
        </w:rPr>
        <w:t>d</w:t>
      </w:r>
      <w:r>
        <w:rPr>
          <w:rFonts w:ascii="Arial" w:hAnsi="Arial" w:cs="Arial" w:eastAsia="Arial"/>
          <w:sz w:val="17"/>
          <w:szCs w:val="17"/>
          <w:color w:val="69696B"/>
          <w:spacing w:val="-15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14"/>
          <w:w w:val="113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-2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-32"/>
          <w:w w:val="95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ons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545454"/>
          <w:spacing w:val="-8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828283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recogn</w:t>
      </w:r>
      <w:r>
        <w:rPr>
          <w:rFonts w:ascii="Arial" w:hAnsi="Arial" w:cs="Arial" w:eastAsia="Arial"/>
          <w:sz w:val="17"/>
          <w:szCs w:val="17"/>
          <w:color w:val="69696B"/>
          <w:spacing w:val="-2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82828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bot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545454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shor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69696B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long-</w:t>
      </w:r>
      <w:r>
        <w:rPr>
          <w:rFonts w:ascii="Arial" w:hAnsi="Arial" w:cs="Arial" w:eastAsia="Arial"/>
          <w:sz w:val="17"/>
          <w:szCs w:val="17"/>
          <w:color w:val="545454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rm</w:t>
      </w:r>
      <w:r>
        <w:rPr>
          <w:rFonts w:ascii="Arial" w:hAnsi="Arial" w:cs="Arial" w:eastAsia="Arial"/>
          <w:sz w:val="17"/>
          <w:szCs w:val="17"/>
          <w:color w:val="69696B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2"/>
        </w:rPr>
        <w:t>ec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8"/>
        </w:rPr>
        <w:t>nomi</w:t>
      </w:r>
      <w:r>
        <w:rPr>
          <w:rFonts w:ascii="Arial" w:hAnsi="Arial" w:cs="Arial" w:eastAsia="Arial"/>
          <w:sz w:val="17"/>
          <w:szCs w:val="17"/>
          <w:color w:val="69696B"/>
          <w:spacing w:val="-10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59"/>
        </w:rPr>
        <w:t>,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environmenta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l</w:t>
      </w:r>
      <w:r>
        <w:rPr>
          <w:rFonts w:ascii="Arial" w:hAnsi="Arial" w:cs="Arial" w:eastAsia="Arial"/>
          <w:sz w:val="17"/>
          <w:szCs w:val="17"/>
          <w:color w:val="69696B"/>
          <w:spacing w:val="5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0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9"/>
        </w:rPr>
        <w:t>nd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3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oc</w:t>
      </w:r>
      <w:r>
        <w:rPr>
          <w:rFonts w:ascii="Arial" w:hAnsi="Arial" w:cs="Arial" w:eastAsia="Arial"/>
          <w:sz w:val="17"/>
          <w:szCs w:val="17"/>
          <w:color w:val="69696B"/>
          <w:spacing w:val="-2"/>
          <w:w w:val="97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-19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4"/>
          <w:w w:val="192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3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8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ideratio</w:t>
      </w:r>
      <w:r>
        <w:rPr>
          <w:rFonts w:ascii="Arial" w:hAnsi="Arial" w:cs="Arial" w:eastAsia="Arial"/>
          <w:sz w:val="17"/>
          <w:szCs w:val="17"/>
          <w:color w:val="69696B"/>
          <w:spacing w:val="3"/>
          <w:w w:val="101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2" w:after="0" w:line="172" w:lineRule="exact"/>
        <w:ind w:left="2151" w:right="1482" w:firstLine="-24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91.939651pt;margin-top:9.070208pt;width:.1pt;height:11.309815pt;mso-position-horizontal-relative:page;mso-position-vertical-relative:paragraph;z-index:-570" coordorigin="3839,181" coordsize="2,226">
            <v:shape style="position:absolute;left:3839;top:181;width:2;height:226" coordorigin="3839,181" coordsize="0,226" path="m3839,408l3839,181e" filled="f" stroked="t" strokeweight="3.8672pt" strokecolor="#EDEDED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54"/>
        </w:rPr>
        <w:t>•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54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15"/>
          <w:w w:val="154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Eliminat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17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or</w:t>
      </w:r>
      <w:r>
        <w:rPr>
          <w:rFonts w:ascii="Arial" w:hAnsi="Arial" w:cs="Arial" w:eastAsia="Arial"/>
          <w:sz w:val="17"/>
          <w:szCs w:val="17"/>
          <w:color w:val="69696B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mana</w:t>
      </w:r>
      <w:r>
        <w:rPr>
          <w:rFonts w:ascii="Arial" w:hAnsi="Arial" w:cs="Arial" w:eastAsia="Arial"/>
          <w:sz w:val="17"/>
          <w:szCs w:val="17"/>
          <w:color w:val="545454"/>
          <w:spacing w:val="-4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545454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z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545454"/>
          <w:spacing w:val="-6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69696B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2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-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that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could</w:t>
      </w:r>
      <w:r>
        <w:rPr>
          <w:rFonts w:ascii="Arial" w:hAnsi="Arial" w:cs="Arial" w:eastAsia="Arial"/>
          <w:sz w:val="17"/>
          <w:szCs w:val="17"/>
          <w:color w:val="69696B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cause</w:t>
      </w:r>
      <w:r>
        <w:rPr>
          <w:rFonts w:ascii="Arial" w:hAnsi="Arial" w:cs="Arial" w:eastAsia="Arial"/>
          <w:sz w:val="17"/>
          <w:szCs w:val="17"/>
          <w:color w:val="69696B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-8"/>
          <w:w w:val="103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5"/>
        </w:rPr>
        <w:t>ci</w:t>
      </w:r>
      <w:r>
        <w:rPr>
          <w:rFonts w:ascii="Arial" w:hAnsi="Arial" w:cs="Arial" w:eastAsia="Arial"/>
          <w:sz w:val="17"/>
          <w:szCs w:val="17"/>
          <w:color w:val="69696B"/>
          <w:spacing w:val="-14"/>
          <w:w w:val="105"/>
        </w:rPr>
        <w:t>d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-8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59"/>
        </w:rPr>
        <w:t>,</w:t>
      </w:r>
      <w:r>
        <w:rPr>
          <w:rFonts w:ascii="Arial" w:hAnsi="Arial" w:cs="Arial" w:eastAsia="Arial"/>
          <w:sz w:val="17"/>
          <w:szCs w:val="17"/>
          <w:color w:val="82828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injury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1"/>
        </w:rPr>
        <w:t>ill</w:t>
      </w:r>
      <w:r>
        <w:rPr>
          <w:rFonts w:ascii="Arial" w:hAnsi="Arial" w:cs="Arial" w:eastAsia="Arial"/>
          <w:sz w:val="17"/>
          <w:szCs w:val="17"/>
          <w:color w:val="69696B"/>
          <w:spacing w:val="-4"/>
          <w:w w:val="101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ess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1"/>
        </w:rPr>
        <w:t>peopl</w:t>
      </w:r>
      <w:r>
        <w:rPr>
          <w:rFonts w:ascii="Arial" w:hAnsi="Arial" w:cs="Arial" w:eastAsia="Arial"/>
          <w:sz w:val="17"/>
          <w:szCs w:val="17"/>
          <w:color w:val="69696B"/>
          <w:spacing w:val="-15"/>
          <w:w w:val="101"/>
        </w:rPr>
        <w:t>e</w:t>
      </w:r>
      <w:r>
        <w:rPr>
          <w:rFonts w:ascii="Arial" w:hAnsi="Arial" w:cs="Arial" w:eastAsia="Arial"/>
          <w:sz w:val="17"/>
          <w:szCs w:val="17"/>
          <w:color w:val="A7A7AA"/>
          <w:spacing w:val="0"/>
          <w:w w:val="159"/>
        </w:rPr>
        <w:t>,</w:t>
      </w:r>
      <w:r>
        <w:rPr>
          <w:rFonts w:ascii="Arial" w:hAnsi="Arial" w:cs="Arial" w:eastAsia="Arial"/>
          <w:sz w:val="17"/>
          <w:szCs w:val="17"/>
          <w:color w:val="A7A7AA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dama</w:t>
      </w:r>
      <w:r>
        <w:rPr>
          <w:rFonts w:ascii="Arial" w:hAnsi="Arial" w:cs="Arial" w:eastAsia="Arial"/>
          <w:sz w:val="17"/>
          <w:szCs w:val="17"/>
          <w:color w:val="69696B"/>
          <w:spacing w:val="-14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pro</w:t>
      </w:r>
      <w:r>
        <w:rPr>
          <w:rFonts w:ascii="Arial" w:hAnsi="Arial" w:cs="Arial" w:eastAsia="Arial"/>
          <w:sz w:val="17"/>
          <w:szCs w:val="17"/>
          <w:color w:val="545454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82828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unacc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ptabl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ef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color w:val="69696B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5"/>
        </w:rPr>
        <w:t>ir</w:t>
      </w:r>
      <w:r>
        <w:rPr>
          <w:rFonts w:ascii="Arial" w:hAnsi="Arial" w:cs="Arial" w:eastAsia="Arial"/>
          <w:sz w:val="17"/>
          <w:szCs w:val="17"/>
          <w:color w:val="828283"/>
          <w:spacing w:val="-19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4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4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nt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34" w:lineRule="auto"/>
        <w:ind w:left="2159" w:right="149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828283"/>
          <w:spacing w:val="-1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ontinuall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9696B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improve</w:t>
      </w:r>
      <w:r>
        <w:rPr>
          <w:rFonts w:ascii="Arial" w:hAnsi="Arial" w:cs="Arial" w:eastAsia="Arial"/>
          <w:sz w:val="17"/>
          <w:szCs w:val="17"/>
          <w:color w:val="69696B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2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1"/>
          <w:w w:val="98"/>
        </w:rPr>
        <w:t>v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ironmen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99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92"/>
        </w:rPr>
        <w:t>l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performanc</w:t>
      </w:r>
      <w:r>
        <w:rPr>
          <w:rFonts w:ascii="Arial" w:hAnsi="Arial" w:cs="Arial" w:eastAsia="Arial"/>
          <w:sz w:val="17"/>
          <w:szCs w:val="17"/>
          <w:color w:val="69696B"/>
          <w:spacing w:val="-8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59"/>
        </w:rPr>
        <w:t>,</w:t>
      </w:r>
      <w:r>
        <w:rPr>
          <w:rFonts w:ascii="Arial" w:hAnsi="Arial" w:cs="Arial" w:eastAsia="Arial"/>
          <w:sz w:val="17"/>
          <w:szCs w:val="17"/>
          <w:color w:val="82828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make</w:t>
      </w:r>
      <w:r>
        <w:rPr>
          <w:rFonts w:ascii="Arial" w:hAnsi="Arial" w:cs="Arial" w:eastAsia="Arial"/>
          <w:sz w:val="17"/>
          <w:szCs w:val="17"/>
          <w:color w:val="69696B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828283"/>
          <w:spacing w:val="-1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ry</w:t>
      </w:r>
      <w:r>
        <w:rPr>
          <w:rFonts w:ascii="Arial" w:hAnsi="Arial" w:cs="Arial" w:eastAsia="Arial"/>
          <w:sz w:val="17"/>
          <w:szCs w:val="17"/>
          <w:color w:val="69696B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onab</w:t>
      </w:r>
      <w:r>
        <w:rPr>
          <w:rFonts w:ascii="Arial" w:hAnsi="Arial" w:cs="Arial" w:eastAsia="Arial"/>
          <w:sz w:val="17"/>
          <w:szCs w:val="17"/>
          <w:color w:val="545454"/>
          <w:spacing w:val="-1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ef</w:t>
      </w:r>
      <w:r>
        <w:rPr>
          <w:rFonts w:ascii="Arial" w:hAnsi="Arial" w:cs="Arial" w:eastAsia="Arial"/>
          <w:sz w:val="17"/>
          <w:szCs w:val="17"/>
          <w:color w:val="828283"/>
          <w:spacing w:val="-7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2"/>
        </w:rPr>
        <w:t>to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preven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pollutio</w:t>
      </w:r>
      <w:r>
        <w:rPr>
          <w:rFonts w:ascii="Arial" w:hAnsi="Arial" w:cs="Arial" w:eastAsia="Arial"/>
          <w:sz w:val="17"/>
          <w:szCs w:val="17"/>
          <w:color w:val="69696B"/>
          <w:spacing w:val="-1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A7A7AA"/>
          <w:spacing w:val="0"/>
          <w:w w:val="159"/>
        </w:rPr>
        <w:t>,</w:t>
      </w:r>
      <w:r>
        <w:rPr>
          <w:rFonts w:ascii="Arial" w:hAnsi="Arial" w:cs="Arial" w:eastAsia="Arial"/>
          <w:sz w:val="17"/>
          <w:szCs w:val="17"/>
          <w:color w:val="A7A7AA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ed</w:t>
      </w:r>
      <w:r>
        <w:rPr>
          <w:rFonts w:ascii="Arial" w:hAnsi="Arial" w:cs="Arial" w:eastAsia="Arial"/>
          <w:sz w:val="17"/>
          <w:szCs w:val="17"/>
          <w:color w:val="69696B"/>
          <w:spacing w:val="-2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828283"/>
          <w:spacing w:val="-9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wast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69696B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green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828283"/>
          <w:spacing w:val="-1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-15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828283"/>
          <w:spacing w:val="-1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gas</w:t>
      </w:r>
      <w:r>
        <w:rPr>
          <w:rFonts w:ascii="Arial" w:hAnsi="Arial" w:cs="Arial" w:eastAsia="Arial"/>
          <w:sz w:val="17"/>
          <w:szCs w:val="17"/>
          <w:color w:val="82828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em</w:t>
      </w:r>
      <w:r>
        <w:rPr>
          <w:rFonts w:ascii="Arial" w:hAnsi="Arial" w:cs="Arial" w:eastAsia="Arial"/>
          <w:sz w:val="17"/>
          <w:szCs w:val="17"/>
          <w:color w:val="69696B"/>
          <w:spacing w:val="-29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ssi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-2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82828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-18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-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-2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rve</w:t>
      </w:r>
      <w:r>
        <w:rPr>
          <w:rFonts w:ascii="Arial" w:hAnsi="Arial" w:cs="Arial" w:eastAsia="Arial"/>
          <w:sz w:val="17"/>
          <w:szCs w:val="17"/>
          <w:color w:val="69696B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energy</w:t>
      </w:r>
      <w:r>
        <w:rPr>
          <w:rFonts w:ascii="Arial" w:hAnsi="Arial" w:cs="Arial" w:eastAsia="Arial"/>
          <w:sz w:val="17"/>
          <w:szCs w:val="17"/>
          <w:color w:val="69696B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4"/>
        </w:rPr>
        <w:t>nd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-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yc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1"/>
        </w:rPr>
        <w:t>ma</w:t>
      </w:r>
      <w:r>
        <w:rPr>
          <w:rFonts w:ascii="Arial" w:hAnsi="Arial" w:cs="Arial" w:eastAsia="Arial"/>
          <w:sz w:val="17"/>
          <w:szCs w:val="17"/>
          <w:color w:val="69696B"/>
          <w:spacing w:val="-8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2"/>
          <w:w w:val="103"/>
        </w:rPr>
        <w:t>r</w:t>
      </w:r>
      <w:r>
        <w:rPr>
          <w:rFonts w:ascii="Arial" w:hAnsi="Arial" w:cs="Arial" w:eastAsia="Arial"/>
          <w:sz w:val="17"/>
          <w:szCs w:val="17"/>
          <w:color w:val="545454"/>
          <w:spacing w:val="-2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232323"/>
          <w:spacing w:val="-9"/>
          <w:w w:val="192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35" w:lineRule="auto"/>
        <w:ind w:left="2144" w:right="1497" w:firstLine="-24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B"/>
          <w:spacing w:val="0"/>
          <w:w w:val="154"/>
        </w:rPr>
        <w:t>•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54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21"/>
          <w:w w:val="154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2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-1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69696B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that</w:t>
      </w:r>
      <w:r>
        <w:rPr>
          <w:rFonts w:ascii="Arial" w:hAnsi="Arial" w:cs="Arial" w:eastAsia="Arial"/>
          <w:sz w:val="17"/>
          <w:szCs w:val="17"/>
          <w:color w:val="545454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all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ntr</w:t>
      </w:r>
      <w:r>
        <w:rPr>
          <w:rFonts w:ascii="Arial" w:hAnsi="Arial" w:cs="Arial" w:eastAsia="Arial"/>
          <w:sz w:val="17"/>
          <w:szCs w:val="17"/>
          <w:color w:val="69696B"/>
          <w:spacing w:val="-1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ct</w:t>
      </w:r>
      <w:r>
        <w:rPr>
          <w:rFonts w:ascii="Arial" w:hAnsi="Arial" w:cs="Arial" w:eastAsia="Arial"/>
          <w:sz w:val="17"/>
          <w:szCs w:val="17"/>
          <w:color w:val="828283"/>
          <w:spacing w:val="-18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45454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mp</w:t>
      </w:r>
      <w:r>
        <w:rPr>
          <w:rFonts w:ascii="Arial" w:hAnsi="Arial" w:cs="Arial" w:eastAsia="Arial"/>
          <w:sz w:val="17"/>
          <w:szCs w:val="17"/>
          <w:color w:val="69696B"/>
          <w:spacing w:val="-27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82828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wit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69696B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Ar</w:t>
      </w:r>
      <w:r>
        <w:rPr>
          <w:rFonts w:ascii="Arial" w:hAnsi="Arial" w:cs="Arial" w:eastAsia="Arial"/>
          <w:sz w:val="17"/>
          <w:szCs w:val="17"/>
          <w:color w:val="69696B"/>
          <w:spacing w:val="-18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ur</w:t>
      </w:r>
      <w:r>
        <w:rPr>
          <w:rFonts w:ascii="Arial" w:hAnsi="Arial" w:cs="Arial" w:eastAsia="Arial"/>
          <w:sz w:val="17"/>
          <w:szCs w:val="17"/>
          <w:color w:val="69696B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-9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rg</w:t>
      </w:r>
      <w:r>
        <w:rPr>
          <w:rFonts w:ascii="Arial" w:hAnsi="Arial" w:cs="Arial" w:eastAsia="Arial"/>
          <w:sz w:val="17"/>
          <w:szCs w:val="17"/>
          <w:color w:val="545454"/>
          <w:spacing w:val="-1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'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8"/>
        </w:rPr>
        <w:t>environ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15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21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7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10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44"/>
        </w:rPr>
        <w:t>l</w:t>
      </w:r>
      <w:r>
        <w:rPr>
          <w:rFonts w:ascii="Arial" w:hAnsi="Arial" w:cs="Arial" w:eastAsia="Arial"/>
          <w:sz w:val="17"/>
          <w:szCs w:val="17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98"/>
        </w:rPr>
        <w:t>requi</w:t>
      </w:r>
      <w:r>
        <w:rPr>
          <w:rFonts w:ascii="Arial" w:hAnsi="Arial" w:cs="Arial" w:eastAsia="Arial"/>
          <w:sz w:val="17"/>
          <w:szCs w:val="17"/>
          <w:color w:val="545454"/>
          <w:spacing w:val="-6"/>
          <w:w w:val="98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-17"/>
          <w:w w:val="102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15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545454"/>
          <w:spacing w:val="8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Allo</w:t>
      </w:r>
      <w:r>
        <w:rPr>
          <w:rFonts w:ascii="Arial" w:hAnsi="Arial" w:cs="Arial" w:eastAsia="Arial"/>
          <w:sz w:val="17"/>
          <w:szCs w:val="17"/>
          <w:color w:val="69696B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ear</w:t>
      </w:r>
      <w:r>
        <w:rPr>
          <w:rFonts w:ascii="Arial" w:hAnsi="Arial" w:cs="Arial" w:eastAsia="Arial"/>
          <w:sz w:val="17"/>
          <w:szCs w:val="17"/>
          <w:color w:val="69696B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-3"/>
          <w:w w:val="192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5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-14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69696B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8"/>
        </w:rPr>
        <w:t>acc</w:t>
      </w:r>
      <w:r>
        <w:rPr>
          <w:rFonts w:ascii="Arial" w:hAnsi="Arial" w:cs="Arial" w:eastAsia="Arial"/>
          <w:sz w:val="17"/>
          <w:szCs w:val="17"/>
          <w:color w:val="828283"/>
          <w:spacing w:val="-9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-12"/>
          <w:w w:val="111"/>
        </w:rPr>
        <w:t>u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4"/>
        </w:rPr>
        <w:t>ta</w:t>
      </w:r>
      <w:r>
        <w:rPr>
          <w:rFonts w:ascii="Arial" w:hAnsi="Arial" w:cs="Arial" w:eastAsia="Arial"/>
          <w:sz w:val="17"/>
          <w:szCs w:val="17"/>
          <w:color w:val="69696B"/>
          <w:spacing w:val="-17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828283"/>
          <w:spacing w:val="-14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lit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-1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69696B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im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828283"/>
          <w:spacing w:val="-9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69696B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men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sy</w:t>
      </w:r>
      <w:r>
        <w:rPr>
          <w:rFonts w:ascii="Arial" w:hAnsi="Arial" w:cs="Arial" w:eastAsia="Arial"/>
          <w:sz w:val="17"/>
          <w:szCs w:val="17"/>
          <w:color w:val="828283"/>
          <w:spacing w:val="-9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69696B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that</w:t>
      </w:r>
      <w:r>
        <w:rPr>
          <w:rFonts w:ascii="Arial" w:hAnsi="Arial" w:cs="Arial" w:eastAsia="Arial"/>
          <w:sz w:val="17"/>
          <w:szCs w:val="17"/>
          <w:color w:val="545454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regu</w:t>
      </w:r>
      <w:r>
        <w:rPr>
          <w:rFonts w:ascii="Arial" w:hAnsi="Arial" w:cs="Arial" w:eastAsia="Arial"/>
          <w:sz w:val="17"/>
          <w:szCs w:val="17"/>
          <w:color w:val="69696B"/>
          <w:spacing w:val="-21"/>
          <w:w w:val="99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-10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3D3D3D"/>
          <w:spacing w:val="-3"/>
          <w:w w:val="192"/>
        </w:rPr>
        <w:t>l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7"/>
        </w:rPr>
        <w:t>y</w:t>
      </w:r>
      <w:r>
        <w:rPr>
          <w:rFonts w:ascii="Arial" w:hAnsi="Arial" w:cs="Arial" w:eastAsia="Arial"/>
          <w:sz w:val="17"/>
          <w:szCs w:val="17"/>
          <w:color w:val="69696B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monito</w:t>
      </w:r>
      <w:r>
        <w:rPr>
          <w:rFonts w:ascii="Arial" w:hAnsi="Arial" w:cs="Arial" w:eastAsia="Arial"/>
          <w:sz w:val="17"/>
          <w:szCs w:val="17"/>
          <w:color w:val="69696B"/>
          <w:spacing w:val="11"/>
          <w:w w:val="98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-6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A7A7AA"/>
          <w:spacing w:val="0"/>
          <w:w w:val="159"/>
        </w:rPr>
        <w:t>,</w:t>
      </w:r>
      <w:r>
        <w:rPr>
          <w:rFonts w:ascii="Arial" w:hAnsi="Arial" w:cs="Arial" w:eastAsia="Arial"/>
          <w:sz w:val="17"/>
          <w:szCs w:val="17"/>
          <w:color w:val="A7A7AA"/>
          <w:spacing w:val="0"/>
          <w:w w:val="159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99"/>
        </w:rPr>
        <w:t>revie</w:t>
      </w:r>
      <w:r>
        <w:rPr>
          <w:rFonts w:ascii="Arial" w:hAnsi="Arial" w:cs="Arial" w:eastAsia="Arial"/>
          <w:sz w:val="17"/>
          <w:szCs w:val="17"/>
          <w:color w:val="545454"/>
          <w:spacing w:val="1"/>
          <w:w w:val="99"/>
        </w:rPr>
        <w:t>w</w:t>
      </w:r>
      <w:r>
        <w:rPr>
          <w:rFonts w:ascii="Arial" w:hAnsi="Arial" w:cs="Arial" w:eastAsia="Arial"/>
          <w:sz w:val="17"/>
          <w:szCs w:val="17"/>
          <w:color w:val="828283"/>
          <w:spacing w:val="-7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A7A7AA"/>
          <w:spacing w:val="0"/>
          <w:w w:val="159"/>
        </w:rPr>
        <w:t>,</w:t>
      </w:r>
      <w:r>
        <w:rPr>
          <w:rFonts w:ascii="Arial" w:hAnsi="Arial" w:cs="Arial" w:eastAsia="Arial"/>
          <w:sz w:val="17"/>
          <w:szCs w:val="17"/>
          <w:color w:val="A7A7AA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audit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69696B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repor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color w:val="69696B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69696B"/>
          <w:spacing w:val="-14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69696B"/>
          <w:spacing w:val="-18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nm</w:t>
      </w:r>
      <w:r>
        <w:rPr>
          <w:rFonts w:ascii="Arial" w:hAnsi="Arial" w:cs="Arial" w:eastAsia="Arial"/>
          <w:sz w:val="17"/>
          <w:szCs w:val="17"/>
          <w:color w:val="828283"/>
          <w:spacing w:val="-1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-2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8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828283"/>
          <w:spacing w:val="-2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rfor</w:t>
      </w:r>
      <w:r>
        <w:rPr>
          <w:rFonts w:ascii="Arial" w:hAnsi="Arial" w:cs="Arial" w:eastAsia="Arial"/>
          <w:sz w:val="17"/>
          <w:szCs w:val="17"/>
          <w:color w:val="69696B"/>
          <w:spacing w:val="-1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nce</w:t>
      </w:r>
      <w:r>
        <w:rPr>
          <w:rFonts w:ascii="Arial" w:hAnsi="Arial" w:cs="Arial" w:eastAsia="Arial"/>
          <w:sz w:val="17"/>
          <w:szCs w:val="17"/>
          <w:color w:val="69696B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45454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man</w:t>
      </w:r>
      <w:r>
        <w:rPr>
          <w:rFonts w:ascii="Arial" w:hAnsi="Arial" w:cs="Arial" w:eastAsia="Arial"/>
          <w:sz w:val="17"/>
          <w:szCs w:val="17"/>
          <w:color w:val="69696B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ment.</w:t>
      </w:r>
      <w:r>
        <w:rPr>
          <w:rFonts w:ascii="Arial" w:hAnsi="Arial" w:cs="Arial" w:eastAsia="Arial"/>
          <w:sz w:val="17"/>
          <w:szCs w:val="17"/>
          <w:color w:val="69696B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545454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15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ulatory</w:t>
      </w:r>
      <w:r>
        <w:rPr>
          <w:rFonts w:ascii="Arial" w:hAnsi="Arial" w:cs="Arial" w:eastAsia="Arial"/>
          <w:sz w:val="17"/>
          <w:szCs w:val="17"/>
          <w:color w:val="69696B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rit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82828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69696B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9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9"/>
        </w:rPr>
        <w:t>ak</w:t>
      </w:r>
      <w:r>
        <w:rPr>
          <w:rFonts w:ascii="Arial" w:hAnsi="Arial" w:cs="Arial" w:eastAsia="Arial"/>
          <w:sz w:val="17"/>
          <w:szCs w:val="17"/>
          <w:color w:val="828283"/>
          <w:spacing w:val="-13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2"/>
        </w:rPr>
        <w:t>holde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02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-7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A7A7AA"/>
          <w:spacing w:val="0"/>
          <w:w w:val="16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885" w:right="603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Scop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69696B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14"/>
        </w:rPr>
        <w:t>Responsibility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0" w:lineRule="exact"/>
        <w:ind w:left="1871" w:right="1483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420.631561pt;margin-top:8.008924pt;width:.1pt;height:11.309815pt;mso-position-horizontal-relative:page;mso-position-vertical-relative:paragraph;z-index:-569" coordorigin="8413,160" coordsize="2,226">
            <v:shape style="position:absolute;left:8413;top:160;width:2;height:226" coordorigin="8413,160" coordsize="0,226" path="m8413,386l8413,160e" filled="f" stroked="t" strokeweight="1.9836pt" strokecolor="#EDEDED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69696B"/>
          <w:spacing w:val="-29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545454"/>
          <w:spacing w:val="-2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cy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pp</w:t>
      </w:r>
      <w:r>
        <w:rPr>
          <w:rFonts w:ascii="Arial" w:hAnsi="Arial" w:cs="Arial" w:eastAsia="Arial"/>
          <w:sz w:val="17"/>
          <w:szCs w:val="17"/>
          <w:color w:val="69696B"/>
          <w:spacing w:val="-35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ies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9696B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all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personnel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involved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1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rm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ur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-1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12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-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545454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-17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rat</w:t>
      </w:r>
      <w:r>
        <w:rPr>
          <w:rFonts w:ascii="Arial" w:hAnsi="Arial" w:cs="Arial" w:eastAsia="Arial"/>
          <w:sz w:val="17"/>
          <w:szCs w:val="17"/>
          <w:color w:val="69696B"/>
          <w:spacing w:val="-3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82828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ind w:left="1885" w:right="1492" w:firstLine="-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cor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-2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12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ton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Armou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69696B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1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gy</w:t>
      </w:r>
      <w:r>
        <w:rPr>
          <w:rFonts w:ascii="Arial" w:hAnsi="Arial" w:cs="Arial" w:eastAsia="Arial"/>
          <w:sz w:val="17"/>
          <w:szCs w:val="17"/>
          <w:color w:val="69696B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2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12"/>
          <w:w w:val="121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6"/>
        </w:rPr>
        <w:t>v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06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ronmen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98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-19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241"/>
        </w:rPr>
        <w:t>l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Pol</w:t>
      </w:r>
      <w:r>
        <w:rPr>
          <w:rFonts w:ascii="Arial" w:hAnsi="Arial" w:cs="Arial" w:eastAsia="Arial"/>
          <w:sz w:val="17"/>
          <w:szCs w:val="17"/>
          <w:color w:val="69696B"/>
          <w:spacing w:val="-18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3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-9"/>
          <w:w w:val="107"/>
        </w:rPr>
        <w:t>y</w:t>
      </w:r>
      <w:r>
        <w:rPr>
          <w:rFonts w:ascii="Arial" w:hAnsi="Arial" w:cs="Arial" w:eastAsia="Arial"/>
          <w:sz w:val="17"/>
          <w:szCs w:val="17"/>
          <w:color w:val="A7A7AA"/>
          <w:spacing w:val="0"/>
          <w:w w:val="159"/>
        </w:rPr>
        <w:t>,</w:t>
      </w:r>
      <w:r>
        <w:rPr>
          <w:rFonts w:ascii="Arial" w:hAnsi="Arial" w:cs="Arial" w:eastAsia="Arial"/>
          <w:sz w:val="17"/>
          <w:szCs w:val="17"/>
          <w:color w:val="A7A7AA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9"/>
        </w:rPr>
        <w:t>expe</w:t>
      </w:r>
      <w:r>
        <w:rPr>
          <w:rFonts w:ascii="Arial" w:hAnsi="Arial" w:cs="Arial" w:eastAsia="Arial"/>
          <w:sz w:val="17"/>
          <w:szCs w:val="17"/>
          <w:color w:val="828283"/>
          <w:spacing w:val="-6"/>
          <w:w w:val="99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-9"/>
          <w:w w:val="133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tio</w:t>
      </w:r>
      <w:r>
        <w:rPr>
          <w:rFonts w:ascii="Arial" w:hAnsi="Arial" w:cs="Arial" w:eastAsia="Arial"/>
          <w:sz w:val="17"/>
          <w:szCs w:val="17"/>
          <w:color w:val="69696B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-6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A7A7AA"/>
          <w:spacing w:val="0"/>
          <w:w w:val="79"/>
        </w:rPr>
        <w:t>,</w:t>
      </w:r>
      <w:r>
        <w:rPr>
          <w:rFonts w:ascii="Arial" w:hAnsi="Arial" w:cs="Arial" w:eastAsia="Arial"/>
          <w:sz w:val="17"/>
          <w:szCs w:val="17"/>
          <w:color w:val="A7A7AA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ur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-13"/>
          <w:w w:val="105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13"/>
        </w:rPr>
        <w:t>d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upporti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-19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-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82828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pro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-1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828283"/>
          <w:spacing w:val="-19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nd</w:t>
      </w:r>
      <w:r>
        <w:rPr>
          <w:rFonts w:ascii="Arial" w:hAnsi="Arial" w:cs="Arial" w:eastAsia="Arial"/>
          <w:sz w:val="17"/>
          <w:szCs w:val="17"/>
          <w:color w:val="69696B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11"/>
        </w:rPr>
        <w:t>g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3"/>
        </w:rPr>
        <w:t>ui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103"/>
        </w:rPr>
        <w:t>d</w:t>
      </w:r>
      <w:r>
        <w:rPr>
          <w:rFonts w:ascii="Arial" w:hAnsi="Arial" w:cs="Arial" w:eastAsia="Arial"/>
          <w:sz w:val="17"/>
          <w:szCs w:val="17"/>
          <w:color w:val="828283"/>
          <w:spacing w:val="-41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-5"/>
          <w:w w:val="241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4"/>
        </w:rPr>
        <w:t>es</w:t>
      </w:r>
      <w:r>
        <w:rPr>
          <w:rFonts w:ascii="Arial" w:hAnsi="Arial" w:cs="Arial" w:eastAsia="Arial"/>
          <w:sz w:val="17"/>
          <w:szCs w:val="17"/>
          <w:color w:val="82828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9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82828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is</w:t>
      </w:r>
      <w:r>
        <w:rPr>
          <w:rFonts w:ascii="Arial" w:hAnsi="Arial" w:cs="Arial" w:eastAsia="Arial"/>
          <w:sz w:val="17"/>
          <w:szCs w:val="17"/>
          <w:color w:val="82828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Pol</w:t>
      </w:r>
      <w:r>
        <w:rPr>
          <w:rFonts w:ascii="Arial" w:hAnsi="Arial" w:cs="Arial" w:eastAsia="Arial"/>
          <w:sz w:val="17"/>
          <w:szCs w:val="17"/>
          <w:color w:val="69696B"/>
          <w:spacing w:val="-3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cy</w:t>
      </w:r>
      <w:r>
        <w:rPr>
          <w:rFonts w:ascii="Arial" w:hAnsi="Arial" w:cs="Arial" w:eastAsia="Arial"/>
          <w:sz w:val="17"/>
          <w:szCs w:val="17"/>
          <w:color w:val="82828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provi</w:t>
      </w:r>
      <w:r>
        <w:rPr>
          <w:rFonts w:ascii="Arial" w:hAnsi="Arial" w:cs="Arial" w:eastAsia="Arial"/>
          <w:sz w:val="17"/>
          <w:szCs w:val="17"/>
          <w:color w:val="69696B"/>
          <w:spacing w:val="-1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545454"/>
          <w:spacing w:val="-9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-1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545454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4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2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83"/>
        </w:rPr>
        <w:t>f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9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viron</w:t>
      </w:r>
      <w:r>
        <w:rPr>
          <w:rFonts w:ascii="Arial" w:hAnsi="Arial" w:cs="Arial" w:eastAsia="Arial"/>
          <w:sz w:val="17"/>
          <w:szCs w:val="17"/>
          <w:color w:val="545454"/>
          <w:spacing w:val="-1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2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545454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in</w:t>
      </w:r>
      <w:r>
        <w:rPr>
          <w:rFonts w:ascii="Arial" w:hAnsi="Arial" w:cs="Arial" w:eastAsia="Arial"/>
          <w:sz w:val="17"/>
          <w:szCs w:val="17"/>
          <w:color w:val="69696B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rm</w:t>
      </w:r>
      <w:r>
        <w:rPr>
          <w:rFonts w:ascii="Arial" w:hAnsi="Arial" w:cs="Arial" w:eastAsia="Arial"/>
          <w:sz w:val="17"/>
          <w:szCs w:val="17"/>
          <w:color w:val="828283"/>
          <w:spacing w:val="-19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ur</w:t>
      </w:r>
      <w:r>
        <w:rPr>
          <w:rFonts w:ascii="Arial" w:hAnsi="Arial" w:cs="Arial" w:eastAsia="Arial"/>
          <w:sz w:val="17"/>
          <w:szCs w:val="17"/>
          <w:color w:val="69696B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6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-2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gy</w:t>
      </w:r>
      <w:r>
        <w:rPr>
          <w:rFonts w:ascii="Arial" w:hAnsi="Arial" w:cs="Arial" w:eastAsia="Arial"/>
          <w:sz w:val="17"/>
          <w:szCs w:val="17"/>
          <w:color w:val="82828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101"/>
        </w:rPr>
        <w:t>w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2"/>
        </w:rPr>
        <w:t>rk</w:t>
      </w:r>
      <w:r>
        <w:rPr>
          <w:rFonts w:ascii="Arial" w:hAnsi="Arial" w:cs="Arial" w:eastAsia="Arial"/>
          <w:sz w:val="17"/>
          <w:szCs w:val="17"/>
          <w:color w:val="69696B"/>
          <w:spacing w:val="-14"/>
          <w:w w:val="102"/>
        </w:rPr>
        <w:t>p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lac</w:t>
      </w:r>
      <w:r>
        <w:rPr>
          <w:rFonts w:ascii="Arial" w:hAnsi="Arial" w:cs="Arial" w:eastAsia="Arial"/>
          <w:sz w:val="17"/>
          <w:szCs w:val="17"/>
          <w:color w:val="828283"/>
          <w:spacing w:val="-1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A7A7AA"/>
          <w:spacing w:val="0"/>
          <w:w w:val="21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95" w:lineRule="exact"/>
        <w:ind w:left="1871" w:right="147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Chief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6"/>
        </w:rPr>
        <w:t>x</w:t>
      </w:r>
      <w:r>
        <w:rPr>
          <w:rFonts w:ascii="Arial" w:hAnsi="Arial" w:cs="Arial" w:eastAsia="Arial"/>
          <w:sz w:val="17"/>
          <w:szCs w:val="17"/>
          <w:color w:val="69696B"/>
          <w:spacing w:val="-16"/>
          <w:w w:val="115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2"/>
          <w:w w:val="94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6"/>
        </w:rPr>
        <w:t>u</w:t>
      </w:r>
      <w:r>
        <w:rPr>
          <w:rFonts w:ascii="Arial" w:hAnsi="Arial" w:cs="Arial" w:eastAsia="Arial"/>
          <w:sz w:val="17"/>
          <w:szCs w:val="17"/>
          <w:color w:val="69696B"/>
          <w:spacing w:val="-12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-2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-9"/>
          <w:w w:val="107"/>
        </w:rPr>
        <w:t>v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Offteer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8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uppor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99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11"/>
        </w:rPr>
        <w:t>g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man</w:t>
      </w:r>
      <w:r>
        <w:rPr>
          <w:rFonts w:ascii="Arial" w:hAnsi="Arial" w:cs="Arial" w:eastAsia="Arial"/>
          <w:sz w:val="17"/>
          <w:szCs w:val="17"/>
          <w:color w:val="69696B"/>
          <w:spacing w:val="8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4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nt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are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-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1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69696B"/>
          <w:spacing w:val="-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ib</w:t>
      </w:r>
      <w:r>
        <w:rPr>
          <w:rFonts w:ascii="Arial" w:hAnsi="Arial" w:cs="Arial" w:eastAsia="Arial"/>
          <w:sz w:val="17"/>
          <w:szCs w:val="17"/>
          <w:color w:val="69696B"/>
          <w:spacing w:val="-17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97"/>
        </w:rPr>
        <w:t>f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7"/>
        </w:rPr>
        <w:t>or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98"/>
        </w:rPr>
        <w:t>the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0" w:lineRule="exact"/>
        <w:ind w:left="1847" w:right="4778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65.926559pt;margin-top:17.123207pt;width:58.668175pt;height:.1pt;mso-position-horizontal-relative:page;mso-position-vertical-relative:paragraph;z-index:-574" coordorigin="3319,342" coordsize="1173,2">
            <v:shape style="position:absolute;left:3319;top:342;width:1173;height:2" coordorigin="3319,342" coordsize="1173,0" path="m3319,342l4492,342e" filled="f" stroked="t" strokeweight=".719855pt" strokecolor="#B3AFB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241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</w:rPr>
        <w:t>m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99"/>
        </w:rPr>
        <w:t>p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1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-20"/>
          <w:w w:val="101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14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5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6"/>
        </w:rPr>
        <w:t>tio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nd</w:t>
      </w:r>
      <w:r>
        <w:rPr>
          <w:rFonts w:ascii="Arial" w:hAnsi="Arial" w:cs="Arial" w:eastAsia="Arial"/>
          <w:sz w:val="17"/>
          <w:szCs w:val="17"/>
          <w:color w:val="69696B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nfo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1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17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is</w:t>
      </w:r>
      <w:r>
        <w:rPr>
          <w:rFonts w:ascii="Arial" w:hAnsi="Arial" w:cs="Arial" w:eastAsia="Arial"/>
          <w:sz w:val="17"/>
          <w:szCs w:val="17"/>
          <w:color w:val="82828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2"/>
        </w:rPr>
        <w:t>Pol</w:t>
      </w:r>
      <w:r>
        <w:rPr>
          <w:rFonts w:ascii="Arial" w:hAnsi="Arial" w:cs="Arial" w:eastAsia="Arial"/>
          <w:sz w:val="17"/>
          <w:szCs w:val="17"/>
          <w:color w:val="69696B"/>
          <w:spacing w:val="-18"/>
          <w:w w:val="103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8"/>
        </w:rPr>
        <w:t>cy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60" w:after="0" w:line="172" w:lineRule="exact"/>
        <w:ind w:left="1918" w:right="1846" w:firstLine="-134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48.448257pt;margin-top:1.330189pt;width:.1pt;height:11.309815pt;mso-position-horizontal-relative:page;mso-position-vertical-relative:paragraph;z-index:-568" coordorigin="4969,27" coordsize="2,226">
            <v:shape style="position:absolute;left:4969;top:27;width:2;height:226" coordorigin="4969,27" coordsize="0,226" path="m4969,253l4969,27e" filled="f" stroked="t" strokeweight="3.8672pt" strokecolor="#EDEDED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A7A7AA"/>
          <w:w w:val="225"/>
        </w:rPr>
        <w:t>'</w:t>
      </w:r>
      <w:r>
        <w:rPr>
          <w:rFonts w:ascii="Arial" w:hAnsi="Arial" w:cs="Arial" w:eastAsia="Arial"/>
          <w:sz w:val="17"/>
          <w:szCs w:val="17"/>
          <w:color w:val="A7A7AA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2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8"/>
        </w:rPr>
        <w:t>mplo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98"/>
        </w:rPr>
        <w:t>y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88"/>
        </w:rPr>
        <w:t>eEy&lt;;</w:t>
      </w:r>
      <w:r>
        <w:rPr>
          <w:rFonts w:ascii="Arial" w:hAnsi="Arial" w:cs="Arial" w:eastAsia="Arial"/>
          <w:sz w:val="17"/>
          <w:szCs w:val="17"/>
          <w:color w:val="828283"/>
          <w:spacing w:val="-7"/>
          <w:w w:val="88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-15"/>
          <w:w w:val="121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-1"/>
          <w:w w:val="88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-22"/>
          <w:w w:val="121"/>
        </w:rPr>
        <w:t>u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6"/>
        </w:rPr>
        <w:t>lt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-1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-8"/>
          <w:w w:val="99"/>
        </w:rPr>
        <w:t>t</w:t>
      </w:r>
      <w:r>
        <w:rPr>
          <w:rFonts w:ascii="Arial" w:hAnsi="Arial" w:cs="Arial" w:eastAsia="Arial"/>
          <w:sz w:val="17"/>
          <w:szCs w:val="17"/>
          <w:color w:val="A7A7AA"/>
          <w:spacing w:val="0"/>
          <w:w w:val="159"/>
        </w:rPr>
        <w:t>,</w:t>
      </w:r>
      <w:r>
        <w:rPr>
          <w:rFonts w:ascii="Arial" w:hAnsi="Arial" w:cs="Arial" w:eastAsia="Arial"/>
          <w:sz w:val="17"/>
          <w:szCs w:val="17"/>
          <w:color w:val="A7A7AA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828283"/>
          <w:spacing w:val="-19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ntr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979797"/>
          <w:spacing w:val="0"/>
          <w:w w:val="100"/>
        </w:rPr>
        <w:t>ctor,</w:t>
      </w:r>
      <w:r>
        <w:rPr>
          <w:rFonts w:ascii="Arial" w:hAnsi="Arial" w:cs="Arial" w:eastAsia="Arial"/>
          <w:sz w:val="17"/>
          <w:szCs w:val="17"/>
          <w:color w:val="97979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rv</w:t>
      </w:r>
      <w:r>
        <w:rPr>
          <w:rFonts w:ascii="Arial" w:hAnsi="Arial" w:cs="Arial" w:eastAsia="Arial"/>
          <w:sz w:val="17"/>
          <w:szCs w:val="17"/>
          <w:color w:val="69696B"/>
          <w:spacing w:val="-3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979797"/>
          <w:spacing w:val="0"/>
          <w:w w:val="100"/>
        </w:rPr>
        <w:t>ce</w:t>
      </w:r>
      <w:r>
        <w:rPr>
          <w:rFonts w:ascii="Arial" w:hAnsi="Arial" w:cs="Arial" w:eastAsia="Arial"/>
          <w:sz w:val="17"/>
          <w:szCs w:val="17"/>
          <w:color w:val="97979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-1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828283"/>
          <w:spacing w:val="-8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er</w:t>
      </w:r>
      <w:r>
        <w:rPr>
          <w:rFonts w:ascii="Arial" w:hAnsi="Arial" w:cs="Arial" w:eastAsia="Arial"/>
          <w:sz w:val="17"/>
          <w:szCs w:val="17"/>
          <w:color w:val="82828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nd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6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-1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-19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2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3"/>
          <w:spacing w:val="-1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ib</w:t>
      </w:r>
      <w:r>
        <w:rPr>
          <w:rFonts w:ascii="Arial" w:hAnsi="Arial" w:cs="Arial" w:eastAsia="Arial"/>
          <w:sz w:val="17"/>
          <w:szCs w:val="17"/>
          <w:color w:val="545454"/>
          <w:spacing w:val="-24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14"/>
          <w:w w:val="111"/>
        </w:rPr>
        <w:t>f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31"/>
        </w:rPr>
        <w:t>mplying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31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41"/>
          <w:w w:val="131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28"/>
        </w:rPr>
        <w:t>it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29"/>
        </w:rPr>
        <w:t>n</w:t>
      </w:r>
      <w:r>
        <w:rPr>
          <w:rFonts w:ascii="Arial" w:hAnsi="Arial" w:cs="Arial" w:eastAsia="Arial"/>
          <w:sz w:val="17"/>
          <w:szCs w:val="17"/>
          <w:color w:val="69696B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nd</w:t>
      </w:r>
      <w:r>
        <w:rPr>
          <w:rFonts w:ascii="Arial" w:hAnsi="Arial" w:cs="Arial" w:eastAsia="Arial"/>
          <w:sz w:val="17"/>
          <w:szCs w:val="17"/>
          <w:color w:val="69696B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3"/>
          <w:spacing w:val="-9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pportin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69696B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1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</w:rPr>
        <w:t>is</w:t>
      </w:r>
      <w:r>
        <w:rPr>
          <w:rFonts w:ascii="Arial" w:hAnsi="Arial" w:cs="Arial" w:eastAsia="Arial"/>
          <w:sz w:val="17"/>
          <w:szCs w:val="17"/>
          <w:color w:val="82828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8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828283"/>
          <w:spacing w:val="-68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69696B"/>
          <w:spacing w:val="-34"/>
          <w:w w:val="241"/>
        </w:rPr>
        <w:t>l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82"/>
        </w:rPr>
        <w:t>1cy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40" w:lineRule="auto"/>
        <w:ind w:left="19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5.519997pt;height:33.840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6" w:after="0" w:line="179" w:lineRule="exact"/>
        <w:ind w:left="187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747559pt;margin-top:3.885226pt;width:9.82905pt;height:20.847289pt;mso-position-horizontal-relative:page;mso-position-vertical-relative:paragraph;z-index:-577" type="#_x0000_t202" filled="f" stroked="f">
            <v:textbox inset="0,0,0,0">
              <w:txbxContent>
                <w:p>
                  <w:pPr>
                    <w:spacing w:before="0" w:after="0" w:line="174" w:lineRule="exact"/>
                    <w:ind w:left="21" w:right="-6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Pr/>
                  <w:r>
                    <w:rPr>
                      <w:rFonts w:ascii="Arial" w:hAnsi="Arial" w:cs="Arial" w:eastAsia="Arial"/>
                      <w:sz w:val="17"/>
                      <w:szCs w:val="17"/>
                      <w:color w:val="69696B"/>
                      <w:spacing w:val="0"/>
                      <w:w w:val="105"/>
                    </w:rPr>
                    <w:t>W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184.747559pt;margin-top:5.030365pt;width:9.82905pt;height:19.702149pt;mso-position-horizontal-relative:page;mso-position-vertical-relative:paragraph;z-index:-567" coordorigin="3695,101" coordsize="197,394">
            <v:shape style="position:absolute;left:3695;top:101;width:197;height:394" coordorigin="3695,101" coordsize="197,394" path="m3695,101l3892,101,3892,495,3695,495,3695,101e" filled="t" fillcolor="#EDEDED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68.650665pt;margin-top:11.5831pt;width:.1pt;height:11.309815pt;mso-position-horizontal-relative:page;mso-position-vertical-relative:paragraph;z-index:-566" coordorigin="5373,232" coordsize="2,226">
            <v:shape style="position:absolute;left:5373;top:232;width:2;height:226" coordorigin="5373,232" coordsize="0,226" path="m5373,458l5373,232e" filled="f" stroked="t" strokeweight="4.079105pt" strokecolor="#EDEDED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5.722565pt;margin-top:8.062796pt;width:15.762825pt;height:15pt;mso-position-horizontal-relative:page;mso-position-vertical-relative:paragraph;z-index:-565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right="-85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A7A7AA"/>
                      <w:w w:val="77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A7A7AA"/>
                      <w:w w:val="76"/>
                    </w:rPr>
                    <w:t>?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A7A7AA"/>
                      <w:spacing w:val="-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69696B"/>
                      <w:spacing w:val="0"/>
                      <w:w w:val="170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  <w:position w:val="-2"/>
        </w:rPr>
        <w:t>Robber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  <w:position w:val="-2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18"/>
          <w:w w:val="100"/>
          <w:position w:val="-2"/>
        </w:rPr>
        <w:t>d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  <w:position w:val="-2"/>
        </w:rPr>
        <w:t>   </w:t>
      </w:r>
      <w:r>
        <w:rPr>
          <w:rFonts w:ascii="Arial" w:hAnsi="Arial" w:cs="Arial" w:eastAsia="Arial"/>
          <w:sz w:val="17"/>
          <w:szCs w:val="17"/>
          <w:color w:val="828283"/>
          <w:spacing w:val="2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7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23"/>
          <w:position w:val="-2"/>
        </w:rPr>
        <w:t>i</w:t>
      </w:r>
      <w:r>
        <w:rPr>
          <w:rFonts w:ascii="Arial" w:hAnsi="Arial" w:cs="Arial" w:eastAsia="Arial"/>
          <w:sz w:val="17"/>
          <w:szCs w:val="17"/>
          <w:color w:val="545454"/>
          <w:spacing w:val="-12"/>
          <w:w w:val="123"/>
          <w:position w:val="-2"/>
        </w:rPr>
        <w:t>j</w:t>
      </w:r>
      <w:r>
        <w:rPr>
          <w:rFonts w:ascii="Arial" w:hAnsi="Arial" w:cs="Arial" w:eastAsia="Arial"/>
          <w:sz w:val="17"/>
          <w:szCs w:val="17"/>
          <w:color w:val="828283"/>
          <w:spacing w:val="-12"/>
          <w:w w:val="107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69696B"/>
          <w:spacing w:val="-13"/>
          <w:w w:val="120"/>
          <w:position w:val="-2"/>
        </w:rPr>
        <w:t>r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99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828283"/>
          <w:spacing w:val="-2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  <w:position w:val="-2"/>
        </w:rPr>
        <w:t>Chie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  <w:position w:val="-2"/>
        </w:rPr>
        <w:t>f</w:t>
      </w:r>
      <w:r>
        <w:rPr>
          <w:rFonts w:ascii="Arial" w:hAnsi="Arial" w:cs="Arial" w:eastAsia="Arial"/>
          <w:sz w:val="17"/>
          <w:szCs w:val="17"/>
          <w:color w:val="828283"/>
          <w:spacing w:val="-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9"/>
          <w:position w:val="-2"/>
        </w:rPr>
        <w:t>Exe</w:t>
      </w:r>
      <w:r>
        <w:rPr>
          <w:rFonts w:ascii="Arial" w:hAnsi="Arial" w:cs="Arial" w:eastAsia="Arial"/>
          <w:sz w:val="17"/>
          <w:szCs w:val="17"/>
          <w:color w:val="828283"/>
          <w:spacing w:val="1"/>
          <w:w w:val="99"/>
          <w:position w:val="-2"/>
        </w:rPr>
        <w:t>c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9"/>
          <w:position w:val="-2"/>
        </w:rPr>
        <w:t>uti</w:t>
      </w:r>
      <w:r>
        <w:rPr>
          <w:rFonts w:ascii="Arial" w:hAnsi="Arial" w:cs="Arial" w:eastAsia="Arial"/>
          <w:sz w:val="17"/>
          <w:szCs w:val="17"/>
          <w:color w:val="69696B"/>
          <w:spacing w:val="-2"/>
          <w:w w:val="99"/>
          <w:position w:val="-2"/>
        </w:rPr>
        <w:t>v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99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828283"/>
          <w:spacing w:val="-15"/>
          <w:w w:val="99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2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  <w:position w:val="-2"/>
        </w:rPr>
        <w:t>fficer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18" w:lineRule="exact"/>
        <w:ind w:left="1871" w:right="-20"/>
        <w:jc w:val="left"/>
        <w:tabs>
          <w:tab w:pos="3080" w:val="left"/>
          <w:tab w:pos="34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B"/>
          <w:spacing w:val="-11"/>
          <w:w w:val="114"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828283"/>
          <w:spacing w:val="5"/>
          <w:w w:val="97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-7"/>
          <w:w w:val="99"/>
          <w:position w:val="1"/>
        </w:rPr>
        <w:t>t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15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A7A7AA"/>
          <w:spacing w:val="0"/>
          <w:w w:val="168"/>
          <w:position w:val="1"/>
        </w:rPr>
        <w:t>:</w:t>
      </w:r>
      <w:r>
        <w:rPr>
          <w:rFonts w:ascii="Arial" w:hAnsi="Arial" w:cs="Arial" w:eastAsia="Arial"/>
          <w:sz w:val="17"/>
          <w:szCs w:val="17"/>
          <w:color w:val="A7A7AA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28283"/>
          <w:spacing w:val="0"/>
          <w:w w:val="72"/>
          <w:position w:val="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color w:val="828283"/>
          <w:spacing w:val="34"/>
          <w:w w:val="72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37"/>
          <w:i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23"/>
          <w:szCs w:val="23"/>
          <w:color w:val="828283"/>
          <w:spacing w:val="0"/>
          <w:w w:val="68"/>
          <w:position w:val="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82828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828283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98"/>
          <w:position w:val="1"/>
        </w:rPr>
        <w:t>Review</w:t>
      </w:r>
      <w:r>
        <w:rPr>
          <w:rFonts w:ascii="Arial" w:hAnsi="Arial" w:cs="Arial" w:eastAsia="Arial"/>
          <w:sz w:val="17"/>
          <w:szCs w:val="17"/>
          <w:color w:val="69696B"/>
          <w:spacing w:val="-10"/>
          <w:w w:val="9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69696B"/>
          <w:spacing w:val="-17"/>
          <w:w w:val="122"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06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3"/>
          <w:position w:val="1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-17"/>
          <w:w w:val="104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A7A7AA"/>
          <w:spacing w:val="0"/>
          <w:w w:val="168"/>
          <w:position w:val="1"/>
        </w:rPr>
        <w:t>:</w:t>
      </w:r>
      <w:r>
        <w:rPr>
          <w:rFonts w:ascii="Arial" w:hAnsi="Arial" w:cs="Arial" w:eastAsia="Arial"/>
          <w:sz w:val="17"/>
          <w:szCs w:val="17"/>
          <w:color w:val="A7A7AA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9696B"/>
          <w:spacing w:val="-27"/>
          <w:w w:val="116"/>
          <w:position w:val="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828283"/>
          <w:spacing w:val="0"/>
          <w:w w:val="306"/>
          <w:position w:val="1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828283"/>
          <w:spacing w:val="-3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28283"/>
          <w:spacing w:val="0"/>
          <w:w w:val="100"/>
          <w:position w:val="9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828283"/>
          <w:spacing w:val="26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4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69696B"/>
          <w:spacing w:val="1"/>
          <w:w w:val="100"/>
          <w:position w:val="1"/>
        </w:rPr>
        <w:t>u</w:t>
      </w:r>
      <w:r>
        <w:rPr>
          <w:rFonts w:ascii="Arial" w:hAnsi="Arial" w:cs="Arial" w:eastAsia="Arial"/>
          <w:sz w:val="17"/>
          <w:szCs w:val="17"/>
          <w:color w:val="828283"/>
          <w:spacing w:val="-17"/>
          <w:w w:val="100"/>
          <w:position w:val="1"/>
        </w:rPr>
        <w:t>g</w:t>
      </w:r>
      <w:r>
        <w:rPr>
          <w:rFonts w:ascii="Arial" w:hAnsi="Arial" w:cs="Arial" w:eastAsia="Arial"/>
          <w:sz w:val="17"/>
          <w:szCs w:val="17"/>
          <w:color w:val="69696B"/>
          <w:spacing w:val="9"/>
          <w:w w:val="100"/>
          <w:position w:val="1"/>
        </w:rPr>
        <w:t>u</w:t>
      </w:r>
      <w:r>
        <w:rPr>
          <w:rFonts w:ascii="Arial" w:hAnsi="Arial" w:cs="Arial" w:eastAsia="Arial"/>
          <w:sz w:val="17"/>
          <w:szCs w:val="17"/>
          <w:color w:val="828283"/>
          <w:spacing w:val="-3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7"/>
          <w:szCs w:val="17"/>
          <w:color w:val="69696B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828283"/>
          <w:spacing w:val="0"/>
          <w:w w:val="100"/>
          <w:position w:val="1"/>
        </w:rPr>
        <w:t>2</w:t>
      </w:r>
      <w:r>
        <w:rPr>
          <w:rFonts w:ascii="Arial" w:hAnsi="Arial" w:cs="Arial" w:eastAsia="Arial"/>
          <w:sz w:val="17"/>
          <w:szCs w:val="17"/>
          <w:color w:val="828283"/>
          <w:spacing w:val="8"/>
          <w:w w:val="100"/>
          <w:position w:val="1"/>
        </w:rPr>
        <w:t>0</w:t>
      </w:r>
      <w:r>
        <w:rPr>
          <w:rFonts w:ascii="Arial" w:hAnsi="Arial" w:cs="Arial" w:eastAsia="Arial"/>
          <w:sz w:val="17"/>
          <w:szCs w:val="17"/>
          <w:color w:val="69696B"/>
          <w:spacing w:val="0"/>
          <w:w w:val="100"/>
          <w:position w:val="1"/>
        </w:rPr>
        <w:t>14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7" w:right="1720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     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Advice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3"/>
        </w:rPr>
        <w:t>consultatio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30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3"/>
        </w:rPr>
        <w:t>undertake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1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9"/>
        </w:rPr>
        <w:t>provisio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8"/>
          <w:w w:val="10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ongoin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1"/>
        </w:rPr>
        <w:t>consultation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143" w:right="96" w:firstLine="14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Exte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1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5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nsultat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undertake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reg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particular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Tradit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6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nal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Owner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num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6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6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6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5"/>
          <w:w w:val="106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6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10"/>
          <w:w w:val="106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3"/>
        </w:rPr>
        <w:t>mpa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8"/>
          <w:w w:val="103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7"/>
          <w:w w:val="10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85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17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53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4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1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7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00"/>
        </w:rPr>
        <w:t>uncil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5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1"/>
          <w:w w:val="105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-15"/>
          <w:w w:val="105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5"/>
        </w:rPr>
        <w:t>),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520" w:bottom="280" w:left="980" w:right="840"/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76" w:lineRule="exact"/>
        <w:ind w:left="873" w:right="89" w:firstLine="-360"/>
        <w:jc w:val="left"/>
        <w:tabs>
          <w:tab w:pos="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Closed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ional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171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190.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3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3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orums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nthropol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74" w:lineRule="exact"/>
        <w:ind w:left="873" w:right="86" w:firstLine="-360"/>
        <w:jc w:val="left"/>
        <w:tabs>
          <w:tab w:pos="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onsultat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rming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ised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Monitors.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3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ndhol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ouring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tors.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3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3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(Co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13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3"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8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aison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3" w:right="-20"/>
        <w:jc w:val="left"/>
        <w:tabs>
          <w:tab w:pos="1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t:</w:t>
        <w:tab/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uke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Titus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-20"/>
        <w:jc w:val="left"/>
        <w:tabs>
          <w:tab w:pos="1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Mob: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0488444350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-20"/>
        <w:jc w:val="left"/>
        <w:tabs>
          <w:tab w:pos="1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</w:rPr>
      </w:r>
      <w:hyperlink r:id="rId26"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  <w:u w:val="single" w:color="0000FF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  <w:u w:val="single" w:color="0000FF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  <w:u w:val="single" w:color="0000FF"/>
          </w:rPr>
          <w:t>us@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  <w:u w:val="single" w:color="0000FF"/>
          </w:rPr>
          <w:t>rmou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  <w:u w:val="single" w:color="0000FF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1"/>
            <w:w w:val="100"/>
            <w:u w:val="single" w:color="0000FF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2"/>
            <w:w w:val="100"/>
            <w:u w:val="single" w:color="0000FF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2"/>
            <w:w w:val="100"/>
            <w:u w:val="single" w:color="0000FF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5"/>
            <w:w w:val="100"/>
            <w:u w:val="single" w:color="0000FF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5"/>
            <w:w w:val="100"/>
            <w:u w:val="single" w:color="0000FF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  <w:u w:val="single" w:color="0000FF"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2"/>
            <w:w w:val="100"/>
            <w:u w:val="single" w:color="0000FF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2"/>
            <w:w w:val="100"/>
            <w:u w:val="single" w:color="0000FF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  <w:u w:val="single" w:color="0000FF"/>
          </w:rPr>
          <w:t>m.au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sectPr>
      <w:pgMar w:header="0" w:footer="278" w:top="1580" w:bottom="460" w:left="980" w:right="840"/>
      <w:headerReference w:type="even" r:id="rId25"/>
      <w:pgSz w:w="11920" w:h="16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Symbol"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5.200001pt;margin-top:807.839966pt;width:491.98pt;height:.1pt;mso-position-horizontal-relative:page;mso-position-vertical-relative:page;z-index:-577" coordorigin="1104,16157" coordsize="9840,2">
          <v:shape style="position:absolute;left:1104;top:16157;width:9840;height:2" coordorigin="1104,16157" coordsize="9840,0" path="m1104,16157l10944,16157e" filled="f" stroked="t" strokeweight=".579980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809.147156pt;width:48.188pt;height:11pt;mso-position-horizontal-relative:page;mso-position-vertical-relative:page;z-index:-576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2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8</w:t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2.570007pt;margin-top:809.147156pt;width:344.113009pt;height:11pt;mso-position-horizontal-relative:page;mso-position-vertical-relative:page;z-index:-575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: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2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9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-ENV-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EN-P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N-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3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3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IP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8"/>
                    <w:w w:val="100"/>
                  </w:rPr>
                  <w:t>W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k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4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5.200001pt;margin-top:807.839966pt;width:491.98pt;height:.1pt;mso-position-horizontal-relative:page;mso-position-vertical-relative:page;z-index:-574" coordorigin="1104,16157" coordsize="9840,2">
          <v:shape style="position:absolute;left:1104;top:16157;width:9840;height:2" coordorigin="1104,16157" coordsize="9840,0" path="m1104,16157l10944,16157e" filled="f" stroked="t" strokeweight=".579980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868538pt;margin-top:809.312317pt;width:344.456694pt;height:10.5pt;mso-position-horizontal-relative:page;mso-position-vertical-relative:page;z-index:-573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w w:val="113"/>
                  </w:rPr>
                  <w:t>F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11"/>
                    <w:w w:val="144"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3"/>
                    <w:w w:val="96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45454"/>
                    <w:spacing w:val="2"/>
                    <w:w w:val="115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7"/>
                  </w:rPr>
                  <w:t>na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18"/>
                    <w:w w:val="107"/>
                  </w:rPr>
                  <w:t>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45454"/>
                    <w:spacing w:val="-3"/>
                    <w:w w:val="115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84"/>
                  </w:rPr>
                  <w:t>: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45454"/>
                    <w:spacing w:val="-6"/>
                    <w:w w:val="112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13"/>
                    <w:w w:val="112"/>
                  </w:rPr>
                  <w:t>P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19"/>
                    <w:w w:val="112"/>
                  </w:rPr>
                  <w:t>1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-9"/>
                    <w:w w:val="112"/>
                  </w:rPr>
                  <w:t>7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7"/>
                    <w:w w:val="112"/>
                  </w:rPr>
                  <w:t>1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0"/>
                    <w:w w:val="112"/>
                  </w:rPr>
                  <w:t>-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10"/>
                    <w:w w:val="112"/>
                  </w:rPr>
                  <w:t>1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-18"/>
                    <w:w w:val="112"/>
                  </w:rPr>
                  <w:t>9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10"/>
                    <w:w w:val="112"/>
                  </w:rPr>
                  <w:t>0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2"/>
                    <w:w w:val="112"/>
                  </w:rPr>
                  <w:t>-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45454"/>
                    <w:spacing w:val="-21"/>
                    <w:w w:val="112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3"/>
                    <w:w w:val="112"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8"/>
                    <w:w w:val="112"/>
                  </w:rPr>
                  <w:t>V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9"/>
                    <w:w w:val="112"/>
                  </w:rPr>
                  <w:t>-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0"/>
                    <w:w w:val="112"/>
                  </w:rPr>
                  <w:t>G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-11"/>
                    <w:w w:val="112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0"/>
                    <w:w w:val="112"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2"/>
                    <w:w w:val="112"/>
                  </w:rPr>
                  <w:t>-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12"/>
                  </w:rPr>
                  <w:t>P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13"/>
                    <w:w w:val="112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0"/>
                    <w:w w:val="112"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7"/>
                    <w:w w:val="112"/>
                  </w:rPr>
                  <w:t>-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12"/>
                  </w:rPr>
                  <w:t>003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3"/>
                    <w:w w:val="112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45454"/>
                    <w:spacing w:val="-19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3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5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mm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6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4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7"/>
                    <w:w w:val="117"/>
                  </w:rPr>
                  <w:t>D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-21"/>
                    <w:w w:val="117"/>
                  </w:rPr>
                  <w:t>C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3"/>
                    <w:w w:val="117"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17"/>
                  </w:rPr>
                  <w:t>PWor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17"/>
                  </w:rPr>
                  <w:t>k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1"/>
                    <w:w w:val="117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Pro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3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1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am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45454"/>
                    <w:spacing w:val="-11"/>
                    <w:w w:val="116"/>
                  </w:rPr>
                  <w:t>2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10"/>
                  </w:rPr>
                  <w:t>014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9.299164pt;margin-top:809.147156pt;width:48.449627pt;height:11pt;mso-position-horizontal-relative:page;mso-position-vertical-relative:page;z-index:-572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Pa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3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17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0"/>
                    <w:w w:val="108"/>
                  </w:rPr>
                  <w:t>8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5.200001pt;margin-top:807.839966pt;width:491.98pt;height:.1pt;mso-position-horizontal-relative:page;mso-position-vertical-relative:page;z-index:-569" coordorigin="1104,16157" coordsize="9840,2">
          <v:shape style="position:absolute;left:1104;top:16157;width:9840;height:2" coordorigin="1104,16157" coordsize="9840,0" path="m1104,16157l10944,16157e" filled="f" stroked="t" strokeweight=".579980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809.147156pt;width:344.143009pt;height:11pt;mso-position-horizontal-relative:page;mso-position-vertical-relative:page;z-index:-568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: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9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-ENV-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EN-P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N-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3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3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IP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8"/>
                    <w:w w:val="100"/>
                  </w:rPr>
                  <w:t>W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k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4</w:t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8.660004pt;margin-top:809.147156pt;width:48.164pt;height:11pt;mso-position-horizontal-relative:page;mso-position-vertical-relative:page;z-index:-567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8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5.200001pt;margin-top:807.839966pt;width:491.98pt;height:.1pt;mso-position-horizontal-relative:page;mso-position-vertical-relative:page;z-index:-566" coordorigin="1104,16157" coordsize="9840,2">
          <v:shape style="position:absolute;left:1104;top:16157;width:9840;height:2" coordorigin="1104,16157" coordsize="9840,0" path="m1104,16157l10944,16157e" filled="f" stroked="t" strokeweight=".579980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809.147156pt;width:48.188pt;height:11pt;mso-position-horizontal-relative:page;mso-position-vertical-relative:page;z-index:-565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2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8</w:t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2.570007pt;margin-top:809.147156pt;width:344.113009pt;height:11pt;mso-position-horizontal-relative:page;mso-position-vertical-relative:page;z-index:-564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: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2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9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-ENV-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EN-P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N-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3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3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IP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8"/>
                    <w:w w:val="100"/>
                  </w:rPr>
                  <w:t>W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k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4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5.068901pt;margin-top:807.839966pt;width:492.380756pt;height:.1pt;mso-position-horizontal-relative:page;mso-position-vertical-relative:page;z-index:-563" coordorigin="1101,16157" coordsize="9848,2">
          <v:shape style="position:absolute;left:1101;top:16157;width:9848;height:2" coordorigin="1101,16157" coordsize="9848,0" path="m1101,16157l10949,16157e" filled="f" stroked="t" strokeweight=".719855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868538pt;margin-top:809.312317pt;width:344.456694pt;height:10.5pt;mso-position-horizontal-relative:page;mso-position-vertical-relative:page;z-index:-562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w w:val="113"/>
                  </w:rPr>
                  <w:t>F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11"/>
                    <w:w w:val="144"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3"/>
                    <w:w w:val="96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45454"/>
                    <w:spacing w:val="2"/>
                    <w:w w:val="115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7"/>
                  </w:rPr>
                  <w:t>na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18"/>
                    <w:w w:val="107"/>
                  </w:rPr>
                  <w:t>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45454"/>
                    <w:spacing w:val="-3"/>
                    <w:w w:val="115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84"/>
                  </w:rPr>
                  <w:t>: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45454"/>
                    <w:spacing w:val="-6"/>
                    <w:w w:val="112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13"/>
                    <w:w w:val="112"/>
                  </w:rPr>
                  <w:t>P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19"/>
                    <w:w w:val="112"/>
                  </w:rPr>
                  <w:t>1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-9"/>
                    <w:w w:val="112"/>
                  </w:rPr>
                  <w:t>7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7"/>
                    <w:w w:val="112"/>
                  </w:rPr>
                  <w:t>1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0"/>
                    <w:w w:val="112"/>
                  </w:rPr>
                  <w:t>-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10"/>
                    <w:w w:val="112"/>
                  </w:rPr>
                  <w:t>1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-18"/>
                    <w:w w:val="112"/>
                  </w:rPr>
                  <w:t>9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10"/>
                    <w:w w:val="112"/>
                  </w:rPr>
                  <w:t>0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2"/>
                    <w:w w:val="112"/>
                  </w:rPr>
                  <w:t>-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45454"/>
                    <w:spacing w:val="-21"/>
                    <w:w w:val="112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3"/>
                    <w:w w:val="112"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8"/>
                    <w:w w:val="112"/>
                  </w:rPr>
                  <w:t>V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9"/>
                    <w:w w:val="112"/>
                  </w:rPr>
                  <w:t>-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0"/>
                    <w:w w:val="112"/>
                  </w:rPr>
                  <w:t>G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-11"/>
                    <w:w w:val="112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0"/>
                    <w:w w:val="112"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2"/>
                    <w:w w:val="112"/>
                  </w:rPr>
                  <w:t>-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12"/>
                  </w:rPr>
                  <w:t>P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13"/>
                    <w:w w:val="112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0"/>
                    <w:w w:val="112"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7"/>
                    <w:w w:val="112"/>
                  </w:rPr>
                  <w:t>-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12"/>
                  </w:rPr>
                  <w:t>003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3"/>
                    <w:w w:val="112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45454"/>
                    <w:spacing w:val="-19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3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5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mm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6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4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7"/>
                    <w:w w:val="117"/>
                  </w:rPr>
                  <w:t>D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-21"/>
                    <w:w w:val="117"/>
                  </w:rPr>
                  <w:t>C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-3"/>
                    <w:w w:val="117"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17"/>
                  </w:rPr>
                  <w:t>PWor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17"/>
                  </w:rPr>
                  <w:t>k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1"/>
                    <w:w w:val="117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Pro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-3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80808"/>
                    <w:spacing w:val="1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am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45454"/>
                    <w:spacing w:val="-11"/>
                    <w:w w:val="116"/>
                  </w:rPr>
                  <w:t>2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10"/>
                  </w:rPr>
                  <w:t>014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9.299164pt;margin-top:809.312317pt;width:48.449627pt;height:10.5pt;mso-position-horizontal-relative:page;mso-position-vertical-relative:page;z-index:-561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Pa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3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17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0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32323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D3D3D"/>
                    <w:spacing w:val="0"/>
                    <w:w w:val="108"/>
                  </w:rPr>
                  <w:t>8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5.200001pt;margin-top:807.839966pt;width:491.98pt;height:.1pt;mso-position-horizontal-relative:page;mso-position-vertical-relative:page;z-index:-560" coordorigin="1104,16157" coordsize="9840,2">
          <v:shape style="position:absolute;left:1104;top:16157;width:9840;height:2" coordorigin="1104,16157" coordsize="9840,0" path="m1104,16157l10944,16157e" filled="f" stroked="t" strokeweight=".579980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809.147156pt;width:48.188pt;height:11pt;mso-position-horizontal-relative:page;mso-position-vertical-relative:page;z-index:-559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2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8</w:t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2.570007pt;margin-top:809.147156pt;width:344.113009pt;height:11pt;mso-position-horizontal-relative:page;mso-position-vertical-relative:page;z-index:-558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: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2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9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-ENV-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EN-P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N-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3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3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IP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8"/>
                    <w:w w:val="100"/>
                  </w:rPr>
                  <w:t>W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k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4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5.630001pt;margin-top:14.199978pt;width:497.6pt;height:57.49pt;mso-position-horizontal-relative:page;mso-position-vertical-relative:page;z-index:-571" coordorigin="1113,284" coordsize="9952,1150">
          <v:group style="position:absolute;left:1118;top:1428;width:9940;height:2" coordorigin="1118,1428" coordsize="9940,2">
            <v:shape style="position:absolute;left:1118;top:1428;width:9940;height:2" coordorigin="1118,1428" coordsize="9940,0" path="m1118,1428l11059,1428e" filled="f" stroked="t" strokeweight=".580pt" strokecolor="#000000">
              <v:path arrowok="t"/>
            </v:shape>
            <v:shape style="position:absolute;left:8698;top:284;width:2251;height:1139" type="#_x0000_t75">
              <v:imagedata r:id="rId1" o:title="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5.630001pt;margin-top:14.199978pt;width:497.6pt;height:57.49pt;mso-position-horizontal-relative:page;mso-position-vertical-relative:page;z-index:-570" coordorigin="1113,284" coordsize="9952,1150">
          <v:group style="position:absolute;left:1118;top:1428;width:9940;height:2" coordorigin="1118,1428" coordsize="9940,2">
            <v:shape style="position:absolute;left:1118;top:1428;width:9940;height:2" coordorigin="1118,1428" coordsize="9940,0" path="m1118,1428l11059,1428e" filled="f" stroked="t" strokeweight=".580pt" strokecolor="#000000">
              <v:path arrowok="t"/>
            </v:shape>
            <v:shape style="position:absolute;left:8698;top:284;width:2251;height:1139" type="#_x0000_t75">
              <v:imagedata r:id="rId1" o:title="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1.xml"/><Relationship Id="rId11" Type="http://schemas.openxmlformats.org/officeDocument/2006/relationships/image" Target="media/image3.jpg"/><Relationship Id="rId12" Type="http://schemas.openxmlformats.org/officeDocument/2006/relationships/header" Target="header2.xml"/><Relationship Id="rId13" Type="http://schemas.openxmlformats.org/officeDocument/2006/relationships/image" Target="media/image4.jpg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image" Target="media/image6.jpg"/><Relationship Id="rId18" Type="http://schemas.openxmlformats.org/officeDocument/2006/relationships/header" Target="header4.xml"/><Relationship Id="rId19" Type="http://schemas.openxmlformats.org/officeDocument/2006/relationships/image" Target="media/image7.jpg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image" Target="media/image8.jpg"/><Relationship Id="rId24" Type="http://schemas.openxmlformats.org/officeDocument/2006/relationships/image" Target="media/image9.jpg"/><Relationship Id="rId25" Type="http://schemas.openxmlformats.org/officeDocument/2006/relationships/header" Target="header6.xml"/><Relationship Id="rId26" Type="http://schemas.openxmlformats.org/officeDocument/2006/relationships/hyperlink" Target="mailto:ltitus@armourenergy.com.au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jdryden</dc:creator>
  <dc:title>Subcontract Tendering and Award</dc:title>
  <dcterms:created xsi:type="dcterms:W3CDTF">2014-08-22T14:05:33Z</dcterms:created>
  <dcterms:modified xsi:type="dcterms:W3CDTF">2014-08-22T14:05:33Z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2014-08-19T00:00:00Z</vt:filetime>
  </property>
  <property fmtid="{D5CDD505-2E9C-101B-9397-08002B2CF9AE}" pid="3" name="LastSaved">
    <vt:filetime>2014-08-22T00:00:00Z</vt:filetime>
  </property>
</Properties>
</file>